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B676E3" w:rsidRPr="00853BAF" w14:paraId="215AF5D8" w14:textId="77777777" w:rsidTr="00980E8C">
        <w:tc>
          <w:tcPr>
            <w:tcW w:w="9923" w:type="dxa"/>
          </w:tcPr>
          <w:p w14:paraId="5F32AEFC" w14:textId="77777777" w:rsidR="00B676E3" w:rsidRPr="00853BAF" w:rsidRDefault="00B676E3" w:rsidP="00980E8C">
            <w:pPr>
              <w:ind w:left="4536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39961A97" wp14:editId="4E86D265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6FDDCD" w14:textId="77777777" w:rsidR="00B676E3" w:rsidRPr="00853BAF" w:rsidRDefault="00B676E3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C9CDCA8" w14:textId="77777777" w:rsidR="00B676E3" w:rsidRPr="00853BAF" w:rsidRDefault="00B676E3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28CA1B69" w14:textId="77777777" w:rsidR="00B676E3" w:rsidRPr="00853BAF" w:rsidRDefault="00B676E3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6C8A40B7" w14:textId="77777777" w:rsidR="00B676E3" w:rsidRPr="00853BAF" w:rsidRDefault="00B676E3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0EE1A7D1" w14:textId="77777777" w:rsidR="00B676E3" w:rsidRPr="00853BAF" w:rsidRDefault="00B676E3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01EFAFA8" w14:textId="39D06753" w:rsidR="00B676E3" w:rsidRPr="00853BAF" w:rsidRDefault="00B676E3" w:rsidP="00B676E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191030">
              <w:rPr>
                <w:u w:val="single"/>
              </w:rPr>
              <w:t>27.03.2017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191030">
              <w:rPr>
                <w:szCs w:val="28"/>
                <w:u w:val="single"/>
              </w:rPr>
              <w:t>1248</w:t>
            </w:r>
            <w:r w:rsidRPr="00853BAF">
              <w:rPr>
                <w:szCs w:val="28"/>
                <w:u w:val="single"/>
              </w:rPr>
              <w:tab/>
            </w:r>
          </w:p>
          <w:p w14:paraId="63327262" w14:textId="77777777" w:rsidR="00B676E3" w:rsidRPr="00853BAF" w:rsidRDefault="00B676E3" w:rsidP="00980E8C">
            <w:pPr>
              <w:tabs>
                <w:tab w:val="left" w:pos="3960"/>
                <w:tab w:val="left" w:pos="7740"/>
              </w:tabs>
              <w:rPr>
                <w:szCs w:val="28"/>
              </w:rPr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7905"/>
      </w:tblGrid>
      <w:tr w:rsidR="00D004CA" w14:paraId="4DB154A7" w14:textId="77777777" w:rsidTr="00C4649B">
        <w:tc>
          <w:tcPr>
            <w:tcW w:w="7905" w:type="dxa"/>
            <w:hideMark/>
          </w:tcPr>
          <w:p w14:paraId="4DB154A6" w14:textId="77777777" w:rsidR="00D004CA" w:rsidRDefault="00D004CA" w:rsidP="00B676E3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366695" w:rsidRPr="00366695">
              <w:rPr>
                <w:bCs/>
                <w:iCs/>
                <w:szCs w:val="28"/>
              </w:rPr>
              <w:t>квартала</w:t>
            </w:r>
            <w:r w:rsidR="00366695">
              <w:rPr>
                <w:bCs/>
                <w:iCs/>
                <w:szCs w:val="28"/>
              </w:rPr>
              <w:t> </w:t>
            </w:r>
            <w:r w:rsidR="00C4649B">
              <w:rPr>
                <w:szCs w:val="28"/>
              </w:rPr>
              <w:t>222.01.08.01 в границах проекта планировки террит</w:t>
            </w:r>
            <w:r w:rsidR="00C4649B">
              <w:rPr>
                <w:szCs w:val="28"/>
              </w:rPr>
              <w:t>о</w:t>
            </w:r>
            <w:r w:rsidR="00C4649B">
              <w:rPr>
                <w:szCs w:val="28"/>
              </w:rPr>
              <w:t>рии жилого района «ОбьГЭС»</w:t>
            </w:r>
            <w:r w:rsidR="00C4649B" w:rsidRPr="00DF2A1C">
              <w:rPr>
                <w:szCs w:val="28"/>
              </w:rPr>
              <w:t xml:space="preserve"> в Советском районе</w:t>
            </w:r>
            <w:r>
              <w:rPr>
                <w:szCs w:val="28"/>
              </w:rPr>
              <w:t>»</w:t>
            </w:r>
          </w:p>
        </w:tc>
      </w:tr>
    </w:tbl>
    <w:p w14:paraId="4DB154A8" w14:textId="77777777" w:rsidR="00D004CA" w:rsidRDefault="00D004CA" w:rsidP="00B676E3">
      <w:pPr>
        <w:ind w:firstLine="700"/>
        <w:rPr>
          <w:szCs w:val="28"/>
        </w:rPr>
      </w:pPr>
    </w:p>
    <w:p w14:paraId="4DB154A9" w14:textId="77777777" w:rsidR="009678E2" w:rsidRDefault="009678E2" w:rsidP="00B676E3">
      <w:pPr>
        <w:ind w:firstLine="700"/>
        <w:rPr>
          <w:szCs w:val="28"/>
        </w:rPr>
      </w:pPr>
    </w:p>
    <w:p w14:paraId="4DB154AA" w14:textId="77777777" w:rsidR="00D004CA" w:rsidRDefault="00D004CA" w:rsidP="00B676E3">
      <w:pPr>
        <w:tabs>
          <w:tab w:val="left" w:pos="303"/>
        </w:tabs>
        <w:spacing w:line="240" w:lineRule="atLeast"/>
        <w:ind w:right="-1"/>
        <w:rPr>
          <w:szCs w:val="28"/>
        </w:rPr>
      </w:pPr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C4649B">
        <w:rPr>
          <w:szCs w:val="28"/>
        </w:rPr>
        <w:t>222.01.08.01 в границах проекта планировки территории ж</w:t>
      </w:r>
      <w:r w:rsidR="00C4649B">
        <w:rPr>
          <w:szCs w:val="28"/>
        </w:rPr>
        <w:t>и</w:t>
      </w:r>
      <w:r w:rsidR="00C4649B">
        <w:rPr>
          <w:szCs w:val="28"/>
        </w:rPr>
        <w:t>лого района «ОбьГЭС»</w:t>
      </w:r>
      <w:r w:rsidR="00C4649B" w:rsidRPr="00DF2A1C">
        <w:rPr>
          <w:szCs w:val="28"/>
        </w:rPr>
        <w:t xml:space="preserve"> в Советском районе</w:t>
      </w:r>
      <w:r>
        <w:rPr>
          <w:szCs w:val="28"/>
        </w:rPr>
        <w:t>», в соответствии с Градостроител</w:t>
      </w:r>
      <w:r>
        <w:rPr>
          <w:szCs w:val="28"/>
        </w:rPr>
        <w:t>ь</w:t>
      </w:r>
      <w:r>
        <w:rPr>
          <w:szCs w:val="28"/>
        </w:rPr>
        <w:t>ным кодексом Российской Фе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общих принципах организации местного самоуправления в Ро</w:t>
      </w:r>
      <w:r>
        <w:rPr>
          <w:szCs w:val="28"/>
        </w:rPr>
        <w:t>с</w:t>
      </w:r>
      <w:r>
        <w:rPr>
          <w:szCs w:val="28"/>
        </w:rPr>
        <w:t>сийской Федерации», решением городского Совета Новосибирска от 25.04.2007 № 562 «О Положении о публичных слушаниях в городе Новосибирске», пост</w:t>
      </w:r>
      <w:r>
        <w:rPr>
          <w:szCs w:val="28"/>
        </w:rPr>
        <w:t>а</w:t>
      </w:r>
      <w:r>
        <w:rPr>
          <w:szCs w:val="28"/>
        </w:rPr>
        <w:t xml:space="preserve">новлениями мэрии города Новосибирска </w:t>
      </w:r>
      <w:r w:rsidR="00366695" w:rsidRPr="00366695">
        <w:rPr>
          <w:szCs w:val="28"/>
        </w:rPr>
        <w:t>от</w:t>
      </w:r>
      <w:r w:rsidR="00C4649B">
        <w:rPr>
          <w:szCs w:val="28"/>
        </w:rPr>
        <w:t xml:space="preserve"> 26.11.2014 № 10301 </w:t>
      </w:r>
      <w:r w:rsidR="00C4649B" w:rsidRPr="007619CC">
        <w:rPr>
          <w:szCs w:val="28"/>
        </w:rPr>
        <w:t>«</w:t>
      </w:r>
      <w:r w:rsidR="00C4649B" w:rsidRPr="00066761">
        <w:rPr>
          <w:szCs w:val="28"/>
        </w:rPr>
        <w:t xml:space="preserve">Об утверждении </w:t>
      </w:r>
      <w:r w:rsidR="00C4649B">
        <w:rPr>
          <w:szCs w:val="28"/>
        </w:rPr>
        <w:t xml:space="preserve">проекта планировки </w:t>
      </w:r>
      <w:r w:rsidR="00C4649B" w:rsidRPr="00DF2A1C">
        <w:rPr>
          <w:szCs w:val="28"/>
        </w:rPr>
        <w:t>территории жилого района «ОбьГЭС» в Советском районе</w:t>
      </w:r>
      <w:r w:rsidR="00C4649B" w:rsidRPr="007619CC">
        <w:rPr>
          <w:szCs w:val="28"/>
        </w:rPr>
        <w:t>»</w:t>
      </w:r>
      <w:r w:rsidR="00C4649B">
        <w:rPr>
          <w:szCs w:val="28"/>
        </w:rPr>
        <w:t xml:space="preserve">, </w:t>
      </w:r>
      <w:r w:rsidR="00366695" w:rsidRPr="00366695">
        <w:rPr>
          <w:szCs w:val="28"/>
        </w:rPr>
        <w:t xml:space="preserve"> </w:t>
      </w:r>
      <w:r w:rsidRPr="004722AC">
        <w:rPr>
          <w:szCs w:val="28"/>
        </w:rPr>
        <w:t>от </w:t>
      </w:r>
      <w:r w:rsidR="00C4649B">
        <w:rPr>
          <w:szCs w:val="28"/>
        </w:rPr>
        <w:t>27</w:t>
      </w:r>
      <w:r w:rsidR="00C16DD9" w:rsidRPr="004722AC">
        <w:rPr>
          <w:szCs w:val="28"/>
        </w:rPr>
        <w:t>.</w:t>
      </w:r>
      <w:r w:rsidR="00A55CA4">
        <w:rPr>
          <w:szCs w:val="28"/>
        </w:rPr>
        <w:t>1</w:t>
      </w:r>
      <w:r w:rsidR="002B14CC">
        <w:rPr>
          <w:szCs w:val="28"/>
        </w:rPr>
        <w:t>2</w:t>
      </w:r>
      <w:r w:rsidR="0032146F" w:rsidRPr="004722AC">
        <w:rPr>
          <w:szCs w:val="28"/>
        </w:rPr>
        <w:t>.201</w:t>
      </w:r>
      <w:r w:rsidR="00366695" w:rsidRPr="004722AC">
        <w:rPr>
          <w:szCs w:val="28"/>
        </w:rPr>
        <w:t>6</w:t>
      </w:r>
      <w:r w:rsidRPr="004722AC">
        <w:rPr>
          <w:szCs w:val="28"/>
        </w:rPr>
        <w:t xml:space="preserve"> № </w:t>
      </w:r>
      <w:r w:rsidR="00C4649B">
        <w:rPr>
          <w:szCs w:val="28"/>
        </w:rPr>
        <w:t>6034</w:t>
      </w:r>
      <w:r w:rsidR="009B4244">
        <w:rPr>
          <w:szCs w:val="28"/>
        </w:rPr>
        <w:t xml:space="preserve"> </w:t>
      </w:r>
      <w:r>
        <w:rPr>
          <w:szCs w:val="28"/>
        </w:rPr>
        <w:t>«</w:t>
      </w:r>
      <w:r w:rsidR="00A55CA4" w:rsidRPr="001A2527">
        <w:rPr>
          <w:szCs w:val="28"/>
        </w:rPr>
        <w:t xml:space="preserve">О подготовке проекта межевания территории </w:t>
      </w:r>
      <w:r w:rsidR="00A55CA4" w:rsidRPr="00A84D95">
        <w:rPr>
          <w:szCs w:val="28"/>
        </w:rPr>
        <w:t>кварт</w:t>
      </w:r>
      <w:r w:rsidR="00A55CA4" w:rsidRPr="00A84D95">
        <w:rPr>
          <w:szCs w:val="28"/>
        </w:rPr>
        <w:t>а</w:t>
      </w:r>
      <w:r w:rsidR="00A55CA4" w:rsidRPr="00A84D95">
        <w:rPr>
          <w:szCs w:val="28"/>
        </w:rPr>
        <w:t>ла</w:t>
      </w:r>
      <w:r w:rsidR="00A55CA4">
        <w:rPr>
          <w:szCs w:val="28"/>
        </w:rPr>
        <w:t> </w:t>
      </w:r>
      <w:r w:rsidR="00C4649B">
        <w:rPr>
          <w:szCs w:val="28"/>
        </w:rPr>
        <w:t>222.01.08.01 в границах проекта планировки территории жилого района «ОбьГЭС»</w:t>
      </w:r>
      <w:r w:rsidR="00C4649B" w:rsidRPr="00DF2A1C">
        <w:rPr>
          <w:szCs w:val="28"/>
        </w:rPr>
        <w:t xml:space="preserve"> в Советском районе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Ново</w:t>
      </w:r>
      <w:r w:rsidR="008F6959">
        <w:rPr>
          <w:szCs w:val="28"/>
        </w:rPr>
        <w:t>сиби</w:t>
      </w:r>
      <w:r w:rsidR="008F6959">
        <w:rPr>
          <w:szCs w:val="28"/>
        </w:rPr>
        <w:t>р</w:t>
      </w:r>
      <w:r w:rsidR="008F6959">
        <w:rPr>
          <w:szCs w:val="28"/>
        </w:rPr>
        <w:t>ска,</w:t>
      </w:r>
      <w:r w:rsidR="00C16DD9">
        <w:rPr>
          <w:szCs w:val="28"/>
        </w:rPr>
        <w:t> </w:t>
      </w:r>
      <w:r>
        <w:rPr>
          <w:szCs w:val="28"/>
        </w:rPr>
        <w:t>ПОСТАНОВЛЯЮ:</w:t>
      </w:r>
    </w:p>
    <w:p w14:paraId="4DB154AB" w14:textId="77777777" w:rsidR="00D004CA" w:rsidRDefault="00D004CA" w:rsidP="00B676E3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C4649B">
        <w:rPr>
          <w:szCs w:val="28"/>
        </w:rPr>
        <w:t>222.01.08.01 в гран</w:t>
      </w:r>
      <w:r w:rsidR="00C4649B">
        <w:rPr>
          <w:szCs w:val="28"/>
        </w:rPr>
        <w:t>и</w:t>
      </w:r>
      <w:r w:rsidR="00C4649B">
        <w:rPr>
          <w:szCs w:val="28"/>
        </w:rPr>
        <w:t>цах проекта планировки территории жилого района «ОбьГЭС»</w:t>
      </w:r>
      <w:r w:rsidR="00C4649B" w:rsidRPr="00DF2A1C">
        <w:rPr>
          <w:szCs w:val="28"/>
        </w:rPr>
        <w:t xml:space="preserve"> в Советском ра</w:t>
      </w:r>
      <w:r w:rsidR="00C4649B" w:rsidRPr="00DF2A1C">
        <w:rPr>
          <w:szCs w:val="28"/>
        </w:rPr>
        <w:t>й</w:t>
      </w:r>
      <w:r w:rsidR="00C4649B" w:rsidRPr="00DF2A1C">
        <w:rPr>
          <w:szCs w:val="28"/>
        </w:rPr>
        <w:t>оне</w:t>
      </w:r>
      <w:r>
        <w:rPr>
          <w:szCs w:val="28"/>
        </w:rPr>
        <w:t>» (приложение).</w:t>
      </w:r>
    </w:p>
    <w:p w14:paraId="4DB154AC" w14:textId="77777777" w:rsidR="00D004CA" w:rsidRDefault="00D004CA" w:rsidP="00B676E3">
      <w:pPr>
        <w:rPr>
          <w:szCs w:val="28"/>
        </w:rPr>
      </w:pPr>
      <w:r>
        <w:rPr>
          <w:szCs w:val="28"/>
        </w:rPr>
        <w:t>2. </w:t>
      </w:r>
      <w:r w:rsidR="00F5335D" w:rsidRPr="004722AC">
        <w:rPr>
          <w:szCs w:val="28"/>
        </w:rPr>
        <w:t xml:space="preserve">Провести </w:t>
      </w:r>
      <w:r w:rsidR="00B55FB8">
        <w:rPr>
          <w:szCs w:val="28"/>
        </w:rPr>
        <w:t>1</w:t>
      </w:r>
      <w:r w:rsidR="00340F58">
        <w:rPr>
          <w:szCs w:val="28"/>
        </w:rPr>
        <w:t>8</w:t>
      </w:r>
      <w:r w:rsidR="00F5335D" w:rsidRPr="003E1DEC">
        <w:rPr>
          <w:szCs w:val="28"/>
        </w:rPr>
        <w:t>.</w:t>
      </w:r>
      <w:r w:rsidR="00A93B68" w:rsidRPr="003E1DEC">
        <w:rPr>
          <w:szCs w:val="28"/>
        </w:rPr>
        <w:t>0</w:t>
      </w:r>
      <w:r w:rsidR="008F031A">
        <w:rPr>
          <w:szCs w:val="28"/>
        </w:rPr>
        <w:t>4</w:t>
      </w:r>
      <w:r w:rsidR="00F5335D" w:rsidRPr="003E1DEC">
        <w:rPr>
          <w:szCs w:val="28"/>
        </w:rPr>
        <w:t>.201</w:t>
      </w:r>
      <w:r w:rsidR="003E1DEC" w:rsidRPr="003E1DEC">
        <w:rPr>
          <w:szCs w:val="28"/>
        </w:rPr>
        <w:t>7</w:t>
      </w:r>
      <w:r w:rsidR="00F5335D" w:rsidRPr="003E1DEC">
        <w:rPr>
          <w:szCs w:val="28"/>
        </w:rPr>
        <w:t xml:space="preserve"> в 1</w:t>
      </w:r>
      <w:r w:rsidR="008F031A">
        <w:rPr>
          <w:szCs w:val="28"/>
        </w:rPr>
        <w:t>1</w:t>
      </w:r>
      <w:r w:rsidR="00F5335D" w:rsidRPr="003E1DEC">
        <w:rPr>
          <w:szCs w:val="28"/>
        </w:rPr>
        <w:t>.</w:t>
      </w:r>
      <w:r w:rsidR="00B55FB8">
        <w:rPr>
          <w:szCs w:val="28"/>
        </w:rPr>
        <w:t>0</w:t>
      </w:r>
      <w:r w:rsidR="00F5335D" w:rsidRPr="003E1DEC">
        <w:rPr>
          <w:szCs w:val="28"/>
        </w:rPr>
        <w:t>0</w:t>
      </w:r>
      <w:r w:rsidR="00F5335D" w:rsidRPr="00F5335D">
        <w:rPr>
          <w:szCs w:val="28"/>
        </w:rPr>
        <w:t xml:space="preserve"> час. публичные слушания</w:t>
      </w:r>
      <w:r w:rsidR="00C16DD9">
        <w:rPr>
          <w:szCs w:val="28"/>
        </w:rPr>
        <w:t xml:space="preserve"> </w:t>
      </w:r>
      <w:r w:rsidR="002F5CAF" w:rsidRPr="002F5CAF">
        <w:rPr>
          <w:szCs w:val="28"/>
        </w:rPr>
        <w:t>по адресу: Росси</w:t>
      </w:r>
      <w:r w:rsidR="002F5CAF" w:rsidRPr="002F5CAF">
        <w:rPr>
          <w:szCs w:val="28"/>
        </w:rPr>
        <w:t>й</w:t>
      </w:r>
      <w:r w:rsidR="002F5CAF" w:rsidRPr="002F5CAF">
        <w:rPr>
          <w:szCs w:val="28"/>
        </w:rPr>
        <w:t xml:space="preserve">ская Федерация, Новосибирская область, город Новосибирск, </w:t>
      </w:r>
      <w:r w:rsidR="007310FE">
        <w:rPr>
          <w:szCs w:val="28"/>
        </w:rPr>
        <w:t>Красный проспект, 50</w:t>
      </w:r>
      <w:r w:rsidR="00C4649B">
        <w:rPr>
          <w:szCs w:val="28"/>
        </w:rPr>
        <w:t>, каб. 230</w:t>
      </w:r>
      <w:r w:rsidR="007310FE">
        <w:rPr>
          <w:szCs w:val="28"/>
        </w:rPr>
        <w:t>.</w:t>
      </w:r>
    </w:p>
    <w:p w14:paraId="4DB154AD" w14:textId="77777777" w:rsidR="00D004CA" w:rsidRDefault="00A55CA4" w:rsidP="00B676E3">
      <w:pPr>
        <w:rPr>
          <w:szCs w:val="28"/>
        </w:rPr>
      </w:pPr>
      <w:r>
        <w:rPr>
          <w:szCs w:val="28"/>
        </w:rPr>
        <w:t>3</w:t>
      </w:r>
      <w:r w:rsidR="00D004CA">
        <w:rPr>
          <w:szCs w:val="28"/>
        </w:rPr>
        <w:t>. Создать организационный комитет по подготовке и проведению публи</w:t>
      </w:r>
      <w:r w:rsidR="00D004CA">
        <w:rPr>
          <w:szCs w:val="28"/>
        </w:rPr>
        <w:t>ч</w:t>
      </w:r>
      <w:r w:rsidR="00D004CA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729"/>
        <w:gridCol w:w="370"/>
        <w:gridCol w:w="4949"/>
      </w:tblGrid>
      <w:tr w:rsidR="00D004CA" w14:paraId="4DB154B1" w14:textId="77777777" w:rsidTr="00B676E3">
        <w:trPr>
          <w:cantSplit/>
        </w:trPr>
        <w:tc>
          <w:tcPr>
            <w:tcW w:w="4729" w:type="dxa"/>
            <w:hideMark/>
          </w:tcPr>
          <w:p w14:paraId="4DB154AE" w14:textId="77777777" w:rsidR="00D004CA" w:rsidRDefault="00D004CA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370" w:type="dxa"/>
            <w:hideMark/>
          </w:tcPr>
          <w:p w14:paraId="4DB154AF" w14:textId="77777777" w:rsidR="00D004CA" w:rsidRDefault="00D004CA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14:paraId="4DB154B0" w14:textId="77777777" w:rsidR="00D004CA" w:rsidRDefault="00D004CA" w:rsidP="0095622E">
            <w:pPr>
              <w:tabs>
                <w:tab w:val="left" w:pos="5533"/>
              </w:tabs>
              <w:ind w:right="-91" w:firstLine="0"/>
              <w:rPr>
                <w:szCs w:val="28"/>
              </w:rPr>
            </w:pPr>
            <w:r>
              <w:rPr>
                <w:szCs w:val="28"/>
              </w:rPr>
              <w:t>начальник 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14:paraId="4DB154B5" w14:textId="77777777" w:rsidTr="00B676E3">
        <w:trPr>
          <w:cantSplit/>
        </w:trPr>
        <w:tc>
          <w:tcPr>
            <w:tcW w:w="4729" w:type="dxa"/>
          </w:tcPr>
          <w:p w14:paraId="4DB154B2" w14:textId="77777777" w:rsidR="00D004CA" w:rsidRDefault="00D004CA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14:paraId="4DB154B3" w14:textId="77777777" w:rsidR="00D004CA" w:rsidRDefault="00D004CA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14:paraId="4DB154B4" w14:textId="77777777" w:rsidR="00D004CA" w:rsidRDefault="00D004CA" w:rsidP="0095622E">
            <w:pPr>
              <w:tabs>
                <w:tab w:val="left" w:pos="5533"/>
              </w:tabs>
              <w:ind w:right="-91" w:firstLine="0"/>
              <w:rPr>
                <w:szCs w:val="28"/>
              </w:rPr>
            </w:pPr>
            <w:r>
              <w:rPr>
                <w:szCs w:val="28"/>
              </w:rPr>
              <w:t>начальник отдела планировки 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 Главного управления арх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263A17" w14:paraId="4DB154B9" w14:textId="77777777" w:rsidTr="00B676E3">
        <w:trPr>
          <w:cantSplit/>
        </w:trPr>
        <w:tc>
          <w:tcPr>
            <w:tcW w:w="4729" w:type="dxa"/>
          </w:tcPr>
          <w:p w14:paraId="4DB154B6" w14:textId="77777777" w:rsidR="00263A17" w:rsidRDefault="00263A17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0" w:type="dxa"/>
            <w:hideMark/>
          </w:tcPr>
          <w:p w14:paraId="4DB154B7" w14:textId="77777777" w:rsidR="00263A17" w:rsidRDefault="00263A17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14:paraId="4DB154B8" w14:textId="77777777" w:rsidR="00263A17" w:rsidRDefault="00263A17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14:paraId="4DB154BD" w14:textId="77777777" w:rsidTr="00B676E3">
        <w:trPr>
          <w:cantSplit/>
        </w:trPr>
        <w:tc>
          <w:tcPr>
            <w:tcW w:w="4729" w:type="dxa"/>
          </w:tcPr>
          <w:p w14:paraId="4DB154BA" w14:textId="77777777" w:rsidR="00D004CA" w:rsidRPr="00674A2E" w:rsidRDefault="00D004CA" w:rsidP="00B676E3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14:paraId="4DB154BB" w14:textId="77777777" w:rsidR="00D004CA" w:rsidRPr="00674A2E" w:rsidRDefault="00D004CA" w:rsidP="00B676E3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14:paraId="4DB154BC" w14:textId="77777777" w:rsidR="00D004CA" w:rsidRPr="00674A2E" w:rsidRDefault="00D004CA" w:rsidP="00B676E3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82B76" w:rsidRPr="00DB4A4A" w14:paraId="4DB154C1" w14:textId="77777777" w:rsidTr="00B676E3">
        <w:trPr>
          <w:cantSplit/>
        </w:trPr>
        <w:tc>
          <w:tcPr>
            <w:tcW w:w="4729" w:type="dxa"/>
          </w:tcPr>
          <w:p w14:paraId="4DB154BE" w14:textId="77777777" w:rsidR="00982B76" w:rsidRPr="00674A2E" w:rsidRDefault="00982B76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14:paraId="4DB154BF" w14:textId="77777777" w:rsidR="00982B76" w:rsidRPr="00674A2E" w:rsidRDefault="00982B76" w:rsidP="00B676E3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14:paraId="4DB154C0" w14:textId="77777777" w:rsidR="00982B76" w:rsidRPr="00674A2E" w:rsidRDefault="002F5CAF" w:rsidP="00B676E3">
            <w:pPr>
              <w:ind w:firstLine="0"/>
              <w:rPr>
                <w:szCs w:val="28"/>
              </w:rPr>
            </w:pPr>
            <w:r w:rsidRPr="002F5CAF">
              <w:rPr>
                <w:szCs w:val="28"/>
              </w:rPr>
              <w:t>главный специалист отдела застройки городских территорий Главного управления архитектуры и градостро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тельства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14:paraId="4DB154C5" w14:textId="77777777" w:rsidTr="00B676E3">
        <w:trPr>
          <w:cantSplit/>
        </w:trPr>
        <w:tc>
          <w:tcPr>
            <w:tcW w:w="4729" w:type="dxa"/>
          </w:tcPr>
          <w:p w14:paraId="4DB154C2" w14:textId="77777777" w:rsidR="00263A17" w:rsidRDefault="00263A17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14:paraId="4DB154C3" w14:textId="77777777" w:rsidR="00263A17" w:rsidRPr="00674A2E" w:rsidRDefault="00263A17" w:rsidP="00B676E3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14:paraId="4DB154C4" w14:textId="77777777" w:rsidR="00263A17" w:rsidRDefault="00124BE2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>едущий специалист 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6B1E5F" w:rsidRPr="00DB4A4A" w14:paraId="4DB154C9" w14:textId="77777777" w:rsidTr="00B676E3">
        <w:trPr>
          <w:cantSplit/>
        </w:trPr>
        <w:tc>
          <w:tcPr>
            <w:tcW w:w="4729" w:type="dxa"/>
          </w:tcPr>
          <w:p w14:paraId="4DB154C6" w14:textId="77777777" w:rsidR="006B1E5F" w:rsidRDefault="006B1E5F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Оленников Дмитрий Михайлович</w:t>
            </w:r>
          </w:p>
        </w:tc>
        <w:tc>
          <w:tcPr>
            <w:tcW w:w="370" w:type="dxa"/>
          </w:tcPr>
          <w:p w14:paraId="4DB154C7" w14:textId="77777777" w:rsidR="006B1E5F" w:rsidRPr="00674A2E" w:rsidRDefault="006B1E5F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4DB154C8" w14:textId="77777777" w:rsidR="006B1E5F" w:rsidRDefault="006B1E5F" w:rsidP="00B676E3">
            <w:pPr>
              <w:ind w:firstLine="0"/>
              <w:rPr>
                <w:szCs w:val="28"/>
              </w:rPr>
            </w:pPr>
            <w:r w:rsidRPr="007D6774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Советского ра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она</w:t>
            </w:r>
            <w:r w:rsidRPr="007D6774">
              <w:rPr>
                <w:szCs w:val="28"/>
              </w:rPr>
              <w:t xml:space="preserve"> города Новосибирска;</w:t>
            </w:r>
          </w:p>
        </w:tc>
      </w:tr>
      <w:tr w:rsidR="001E369E" w:rsidRPr="00DB4A4A" w14:paraId="4DB154CD" w14:textId="77777777" w:rsidTr="00B676E3">
        <w:trPr>
          <w:cantSplit/>
        </w:trPr>
        <w:tc>
          <w:tcPr>
            <w:tcW w:w="4729" w:type="dxa"/>
          </w:tcPr>
          <w:p w14:paraId="4DB154CA" w14:textId="77777777" w:rsidR="001E369E" w:rsidRDefault="001E369E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14:paraId="4DB154CB" w14:textId="77777777" w:rsidR="001E369E" w:rsidRPr="00674A2E" w:rsidRDefault="00DC65DA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4DB154CC" w14:textId="77777777" w:rsidR="001E369E" w:rsidRDefault="00D96084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982B76" w:rsidRPr="00DB4A4A" w14:paraId="4DB154D1" w14:textId="77777777" w:rsidTr="00B676E3">
        <w:trPr>
          <w:cantSplit/>
        </w:trPr>
        <w:tc>
          <w:tcPr>
            <w:tcW w:w="4729" w:type="dxa"/>
          </w:tcPr>
          <w:p w14:paraId="4DB154CE" w14:textId="77777777" w:rsidR="00982B76" w:rsidRPr="00674A2E" w:rsidRDefault="00982B76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14:paraId="4DB154CF" w14:textId="77777777" w:rsidR="00982B76" w:rsidRPr="00674A2E" w:rsidRDefault="00982B76" w:rsidP="00B676E3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14:paraId="4DB154D0" w14:textId="77777777" w:rsidR="00982B76" w:rsidRPr="00674A2E" w:rsidRDefault="00982B76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14:paraId="4DB154D5" w14:textId="77777777" w:rsidTr="00B676E3">
        <w:trPr>
          <w:cantSplit/>
        </w:trPr>
        <w:tc>
          <w:tcPr>
            <w:tcW w:w="4729" w:type="dxa"/>
          </w:tcPr>
          <w:p w14:paraId="4DB154D2" w14:textId="77777777" w:rsidR="002F5CAF" w:rsidRDefault="002F5CAF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14:paraId="4DB154D3" w14:textId="77777777" w:rsidR="002F5CAF" w:rsidRPr="00674A2E" w:rsidRDefault="00DC65DA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4DB154D4" w14:textId="77777777" w:rsidR="002F5CAF" w:rsidRDefault="002F5CAF" w:rsidP="00B676E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города Новосибирска – главный арх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тектор города</w:t>
            </w:r>
            <w:r>
              <w:rPr>
                <w:szCs w:val="28"/>
              </w:rPr>
              <w:t>.</w:t>
            </w:r>
          </w:p>
        </w:tc>
      </w:tr>
    </w:tbl>
    <w:p w14:paraId="4DB154D6" w14:textId="2D5C6E8B" w:rsidR="00092A0A" w:rsidRPr="00124E7B" w:rsidRDefault="00092A0A" w:rsidP="00B676E3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>каб</w:t>
      </w:r>
      <w:r w:rsidR="007B097C">
        <w:rPr>
          <w:szCs w:val="28"/>
        </w:rPr>
        <w:t>.</w:t>
      </w:r>
      <w:r w:rsidRPr="00E1327A">
        <w:rPr>
          <w:szCs w:val="28"/>
        </w:rPr>
        <w:t xml:space="preserve"> </w:t>
      </w:r>
      <w:r w:rsidR="00E1327A">
        <w:rPr>
          <w:szCs w:val="28"/>
        </w:rPr>
        <w:t>4</w:t>
      </w:r>
      <w:r w:rsidR="00580796">
        <w:rPr>
          <w:szCs w:val="28"/>
        </w:rPr>
        <w:t>10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r w:rsidR="00E1327A" w:rsidRPr="00E1327A">
        <w:rPr>
          <w:szCs w:val="28"/>
          <w:lang w:val="en-US"/>
        </w:rPr>
        <w:t>e</w:t>
      </w:r>
      <w:r w:rsidR="00580796">
        <w:rPr>
          <w:szCs w:val="28"/>
          <w:lang w:val="en-US"/>
        </w:rPr>
        <w:t>galjan</w:t>
      </w:r>
      <w:r w:rsidRPr="00E1327A">
        <w:rPr>
          <w:szCs w:val="28"/>
        </w:rPr>
        <w:t>ova@admnsk.ru, контактный телефон 227-5</w:t>
      </w:r>
      <w:r w:rsidR="00580796" w:rsidRPr="00580796">
        <w:rPr>
          <w:szCs w:val="28"/>
        </w:rPr>
        <w:t>0</w:t>
      </w:r>
      <w:r w:rsidRPr="00E1327A">
        <w:rPr>
          <w:szCs w:val="28"/>
        </w:rPr>
        <w:t>-</w:t>
      </w:r>
      <w:r w:rsidR="00580796" w:rsidRPr="00580796">
        <w:rPr>
          <w:szCs w:val="28"/>
        </w:rPr>
        <w:t>0</w:t>
      </w:r>
      <w:r w:rsidR="00E1327A" w:rsidRPr="00E1327A">
        <w:rPr>
          <w:szCs w:val="28"/>
        </w:rPr>
        <w:t>8</w:t>
      </w:r>
      <w:r w:rsidRPr="00124E7B">
        <w:rPr>
          <w:szCs w:val="28"/>
        </w:rPr>
        <w:t>.</w:t>
      </w:r>
    </w:p>
    <w:p w14:paraId="4DB154D7" w14:textId="77777777" w:rsidR="00092A0A" w:rsidRPr="00124E7B" w:rsidRDefault="00092A0A" w:rsidP="00B676E3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</w:t>
      </w:r>
      <w:r w:rsidR="00A55CA4" w:rsidRPr="00366695">
        <w:rPr>
          <w:bCs/>
          <w:iCs/>
          <w:szCs w:val="28"/>
        </w:rPr>
        <w:t>а</w:t>
      </w:r>
      <w:r w:rsidR="00A55CA4" w:rsidRPr="00366695">
        <w:rPr>
          <w:bCs/>
          <w:iCs/>
          <w:szCs w:val="28"/>
        </w:rPr>
        <w:t>ла</w:t>
      </w:r>
      <w:r w:rsidR="00A55CA4">
        <w:rPr>
          <w:bCs/>
          <w:iCs/>
          <w:szCs w:val="28"/>
        </w:rPr>
        <w:t> </w:t>
      </w:r>
      <w:r w:rsidR="006B1E5F">
        <w:rPr>
          <w:szCs w:val="28"/>
        </w:rPr>
        <w:t>222.01.08.01 в границах проекта планировки территории жилого района «ОбьГЭС»</w:t>
      </w:r>
      <w:r w:rsidR="006B1E5F" w:rsidRPr="00DF2A1C">
        <w:rPr>
          <w:szCs w:val="28"/>
        </w:rPr>
        <w:t xml:space="preserve"> в Советском районе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Предложения по проекту, вынесенному на пу</w:t>
      </w:r>
      <w:r w:rsidR="00DF03A4" w:rsidRPr="00124E7B">
        <w:rPr>
          <w:szCs w:val="28"/>
        </w:rPr>
        <w:t>б</w:t>
      </w:r>
      <w:r w:rsidR="00DF03A4" w:rsidRPr="00124E7B">
        <w:rPr>
          <w:szCs w:val="28"/>
        </w:rPr>
        <w:t>личные слушания, могут быть представлены в организационный комитет по ист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t xml:space="preserve">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</w:p>
    <w:p w14:paraId="4DB154D8" w14:textId="77777777" w:rsidR="00092A0A" w:rsidRPr="00124E7B" w:rsidRDefault="00092A0A" w:rsidP="00B676E3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</w:t>
      </w:r>
      <w:r w:rsidR="00A55CA4" w:rsidRPr="00366695">
        <w:rPr>
          <w:bCs/>
          <w:iCs/>
          <w:szCs w:val="28"/>
        </w:rPr>
        <w:t>р</w:t>
      </w:r>
      <w:r w:rsidR="00A55CA4" w:rsidRPr="00366695">
        <w:rPr>
          <w:bCs/>
          <w:iCs/>
          <w:szCs w:val="28"/>
        </w:rPr>
        <w:lastRenderedPageBreak/>
        <w:t>тала</w:t>
      </w:r>
      <w:r w:rsidR="00A55CA4">
        <w:rPr>
          <w:bCs/>
          <w:iCs/>
          <w:szCs w:val="28"/>
        </w:rPr>
        <w:t> </w:t>
      </w:r>
      <w:r w:rsidR="006B1E5F">
        <w:rPr>
          <w:szCs w:val="28"/>
        </w:rPr>
        <w:t>222.01.08.01 в границах проекта планировки территории жилого района «ОбьГЭС»</w:t>
      </w:r>
      <w:r w:rsidR="006B1E5F" w:rsidRPr="00DF2A1C">
        <w:rPr>
          <w:szCs w:val="28"/>
        </w:rPr>
        <w:t xml:space="preserve"> в Советском районе</w:t>
      </w:r>
      <w:r w:rsidR="006B1E5F">
        <w:rPr>
          <w:szCs w:val="28"/>
        </w:rPr>
        <w:t>.</w:t>
      </w:r>
    </w:p>
    <w:p w14:paraId="4DB154D9" w14:textId="77777777" w:rsidR="00C707AC" w:rsidRPr="00377E4F" w:rsidRDefault="00C707AC" w:rsidP="00B676E3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</w:t>
      </w:r>
      <w:r w:rsidR="002F5CAF" w:rsidRPr="002F5CAF">
        <w:rPr>
          <w:szCs w:val="28"/>
        </w:rPr>
        <w:t>р</w:t>
      </w:r>
      <w:r w:rsidR="002F5CAF" w:rsidRPr="002F5CAF">
        <w:rPr>
          <w:szCs w:val="28"/>
        </w:rPr>
        <w:t>ска</w:t>
      </w:r>
      <w:r w:rsidR="002F5CAF">
        <w:rPr>
          <w:szCs w:val="28"/>
        </w:rPr>
        <w:t> </w:t>
      </w:r>
      <w:r w:rsidR="00FD643D">
        <w:rPr>
          <w:szCs w:val="28"/>
        </w:rPr>
        <w:sym w:font="Symbol" w:char="F02D"/>
      </w:r>
      <w:r w:rsidR="002F5CAF">
        <w:rPr>
          <w:szCs w:val="28"/>
        </w:rPr>
        <w:t> 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14:paraId="4DB154DA" w14:textId="77777777" w:rsidR="00C707AC" w:rsidRPr="00124E7B" w:rsidRDefault="00C707AC" w:rsidP="00B676E3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14:paraId="4DB154DB" w14:textId="77777777" w:rsidR="00C707AC" w:rsidRPr="00124E7B" w:rsidRDefault="00C707AC" w:rsidP="00B676E3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14:paraId="4DB154DC" w14:textId="77777777" w:rsidR="00C707AC" w:rsidRPr="00124E7B" w:rsidRDefault="00C707AC" w:rsidP="00B676E3">
      <w:pPr>
        <w:rPr>
          <w:szCs w:val="28"/>
        </w:rPr>
      </w:pPr>
      <w:r w:rsidRPr="00124E7B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B676E3" w:rsidRPr="00B676E3" w14:paraId="1335640E" w14:textId="77777777" w:rsidTr="00F77532">
        <w:tc>
          <w:tcPr>
            <w:tcW w:w="6946" w:type="dxa"/>
          </w:tcPr>
          <w:p w14:paraId="2A4C19E4" w14:textId="77777777" w:rsidR="00B676E3" w:rsidRPr="00B676E3" w:rsidRDefault="00B676E3" w:rsidP="00614F44">
            <w:pPr>
              <w:spacing w:before="600"/>
              <w:ind w:firstLine="34"/>
              <w:rPr>
                <w:szCs w:val="28"/>
              </w:rPr>
            </w:pPr>
            <w:r w:rsidRPr="00B676E3">
              <w:rPr>
                <w:szCs w:val="28"/>
              </w:rPr>
              <w:t>Исполняющий обязанности</w:t>
            </w:r>
          </w:p>
          <w:p w14:paraId="448A0CB4" w14:textId="77777777" w:rsidR="00B676E3" w:rsidRPr="00B676E3" w:rsidRDefault="00B676E3" w:rsidP="00BF4AF6">
            <w:pPr>
              <w:ind w:firstLine="34"/>
              <w:rPr>
                <w:szCs w:val="28"/>
              </w:rPr>
            </w:pPr>
            <w:r w:rsidRPr="00B676E3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14:paraId="7F163D2A" w14:textId="77777777" w:rsidR="00B676E3" w:rsidRPr="00B676E3" w:rsidRDefault="00B676E3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676E3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14:paraId="4DB154E2" w14:textId="77777777" w:rsidR="00124E7B" w:rsidRPr="00124E7B" w:rsidRDefault="00124E7B" w:rsidP="008E1D7D">
      <w:pPr>
        <w:rPr>
          <w:szCs w:val="28"/>
        </w:rPr>
      </w:pPr>
    </w:p>
    <w:p w14:paraId="4DB154E3" w14:textId="77777777"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14:paraId="4DB154E4" w14:textId="77777777"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14:paraId="4DB154E5" w14:textId="77777777"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14:paraId="4DB154E6" w14:textId="77777777"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14:paraId="4DB154E7" w14:textId="77777777" w:rsidR="00A55CA4" w:rsidRDefault="00A55CA4" w:rsidP="00D473F5">
      <w:pPr>
        <w:suppressAutoHyphens/>
        <w:ind w:firstLine="0"/>
        <w:rPr>
          <w:szCs w:val="28"/>
        </w:rPr>
      </w:pPr>
    </w:p>
    <w:p w14:paraId="4DB154E8" w14:textId="77777777" w:rsidR="00580796" w:rsidRDefault="00580796" w:rsidP="00D473F5">
      <w:pPr>
        <w:suppressAutoHyphens/>
        <w:ind w:firstLine="0"/>
        <w:rPr>
          <w:szCs w:val="28"/>
        </w:rPr>
      </w:pPr>
    </w:p>
    <w:p w14:paraId="4DB154E9" w14:textId="77777777" w:rsidR="00580796" w:rsidRDefault="00580796" w:rsidP="00D473F5">
      <w:pPr>
        <w:suppressAutoHyphens/>
        <w:ind w:firstLine="0"/>
        <w:rPr>
          <w:szCs w:val="28"/>
        </w:rPr>
      </w:pPr>
    </w:p>
    <w:p w14:paraId="4DB154EA" w14:textId="77777777" w:rsidR="00580796" w:rsidRDefault="00580796" w:rsidP="00D473F5">
      <w:pPr>
        <w:suppressAutoHyphens/>
        <w:ind w:firstLine="0"/>
        <w:rPr>
          <w:szCs w:val="28"/>
        </w:rPr>
      </w:pPr>
    </w:p>
    <w:p w14:paraId="4DB154EB" w14:textId="77777777" w:rsidR="00860E5F" w:rsidRDefault="00860E5F" w:rsidP="00D473F5">
      <w:pPr>
        <w:suppressAutoHyphens/>
        <w:ind w:firstLine="0"/>
        <w:rPr>
          <w:szCs w:val="28"/>
        </w:rPr>
      </w:pPr>
    </w:p>
    <w:p w14:paraId="4DB154EC" w14:textId="77777777" w:rsidR="006C1A91" w:rsidRDefault="006C1A91" w:rsidP="00D473F5">
      <w:pPr>
        <w:suppressAutoHyphens/>
        <w:ind w:firstLine="0"/>
        <w:rPr>
          <w:szCs w:val="28"/>
        </w:rPr>
      </w:pPr>
    </w:p>
    <w:p w14:paraId="4DB154ED" w14:textId="77777777" w:rsidR="00580796" w:rsidRDefault="00580796" w:rsidP="00D473F5">
      <w:pPr>
        <w:suppressAutoHyphens/>
        <w:ind w:firstLine="0"/>
        <w:rPr>
          <w:szCs w:val="28"/>
        </w:rPr>
      </w:pPr>
    </w:p>
    <w:p w14:paraId="4DB154EE" w14:textId="77777777" w:rsidR="0009543B" w:rsidRDefault="0009543B" w:rsidP="00D473F5">
      <w:pPr>
        <w:suppressAutoHyphens/>
        <w:ind w:firstLine="0"/>
        <w:rPr>
          <w:szCs w:val="28"/>
        </w:rPr>
      </w:pPr>
    </w:p>
    <w:p w14:paraId="4DB154EF" w14:textId="77777777" w:rsidR="0009543B" w:rsidRDefault="0009543B" w:rsidP="00D473F5">
      <w:pPr>
        <w:suppressAutoHyphens/>
        <w:ind w:firstLine="0"/>
        <w:rPr>
          <w:szCs w:val="28"/>
        </w:rPr>
      </w:pPr>
    </w:p>
    <w:p w14:paraId="4DB154F0" w14:textId="77777777" w:rsidR="0009543B" w:rsidRDefault="0009543B" w:rsidP="00D473F5">
      <w:pPr>
        <w:suppressAutoHyphens/>
        <w:ind w:firstLine="0"/>
        <w:rPr>
          <w:szCs w:val="28"/>
        </w:rPr>
      </w:pPr>
    </w:p>
    <w:p w14:paraId="4DB154F1" w14:textId="77777777" w:rsidR="0009543B" w:rsidRDefault="0009543B" w:rsidP="00D473F5">
      <w:pPr>
        <w:suppressAutoHyphens/>
        <w:ind w:firstLine="0"/>
        <w:rPr>
          <w:szCs w:val="28"/>
        </w:rPr>
      </w:pPr>
    </w:p>
    <w:p w14:paraId="4DB154F5" w14:textId="77777777" w:rsidR="006B1E5F" w:rsidRDefault="006B1E5F" w:rsidP="00D473F5">
      <w:pPr>
        <w:suppressAutoHyphens/>
        <w:ind w:firstLine="0"/>
        <w:rPr>
          <w:szCs w:val="28"/>
        </w:rPr>
      </w:pPr>
    </w:p>
    <w:p w14:paraId="4DB154F6" w14:textId="77777777" w:rsidR="006B1E5F" w:rsidRDefault="006B1E5F" w:rsidP="00D473F5">
      <w:pPr>
        <w:suppressAutoHyphens/>
        <w:ind w:firstLine="0"/>
        <w:rPr>
          <w:szCs w:val="28"/>
        </w:rPr>
      </w:pPr>
    </w:p>
    <w:p w14:paraId="4DB154F7" w14:textId="77777777" w:rsidR="006B1E5F" w:rsidRDefault="006B1E5F" w:rsidP="00D473F5">
      <w:pPr>
        <w:suppressAutoHyphens/>
        <w:ind w:firstLine="0"/>
        <w:rPr>
          <w:szCs w:val="28"/>
        </w:rPr>
      </w:pPr>
    </w:p>
    <w:p w14:paraId="4DB154F9" w14:textId="77777777" w:rsidR="006B1E5F" w:rsidRDefault="006B1E5F" w:rsidP="00D473F5">
      <w:pPr>
        <w:suppressAutoHyphens/>
        <w:ind w:firstLine="0"/>
        <w:rPr>
          <w:szCs w:val="28"/>
        </w:rPr>
      </w:pPr>
    </w:p>
    <w:p w14:paraId="5A360E00" w14:textId="77777777" w:rsidR="00B676E3" w:rsidRDefault="00B676E3" w:rsidP="00D473F5">
      <w:pPr>
        <w:suppressAutoHyphens/>
        <w:ind w:firstLine="0"/>
        <w:rPr>
          <w:szCs w:val="28"/>
        </w:rPr>
      </w:pPr>
    </w:p>
    <w:p w14:paraId="4DB154FA" w14:textId="77777777" w:rsidR="0009543B" w:rsidRDefault="0009543B" w:rsidP="00D473F5">
      <w:pPr>
        <w:suppressAutoHyphens/>
        <w:ind w:firstLine="0"/>
        <w:rPr>
          <w:szCs w:val="28"/>
        </w:rPr>
      </w:pPr>
    </w:p>
    <w:p w14:paraId="4DB154FB" w14:textId="77777777" w:rsidR="00AE5FB4" w:rsidRDefault="00AE5FB4" w:rsidP="00D473F5">
      <w:pPr>
        <w:suppressAutoHyphens/>
        <w:ind w:firstLine="0"/>
        <w:rPr>
          <w:szCs w:val="28"/>
        </w:rPr>
      </w:pPr>
    </w:p>
    <w:p w14:paraId="4DB154FC" w14:textId="77777777" w:rsidR="00092A0A" w:rsidRPr="00580796" w:rsidRDefault="00580796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Гальянова</w:t>
      </w:r>
    </w:p>
    <w:p w14:paraId="4DB154FD" w14:textId="77777777"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580796">
        <w:rPr>
          <w:sz w:val="24"/>
          <w:szCs w:val="24"/>
        </w:rPr>
        <w:t>08</w:t>
      </w:r>
    </w:p>
    <w:p w14:paraId="4DB154FE" w14:textId="77777777" w:rsidR="001C3A91" w:rsidRPr="00452EF0" w:rsidRDefault="00092A0A" w:rsidP="001C3A91">
      <w:pPr>
        <w:ind w:firstLine="0"/>
        <w:rPr>
          <w:szCs w:val="28"/>
        </w:rPr>
      </w:pPr>
      <w:r w:rsidRPr="00452EF0">
        <w:rPr>
          <w:sz w:val="24"/>
          <w:szCs w:val="24"/>
        </w:rPr>
        <w:t>ГУАиГ</w:t>
      </w:r>
    </w:p>
    <w:p w14:paraId="4DB154FF" w14:textId="77777777"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106D2F">
          <w:headerReference w:type="even" r:id="rId13"/>
          <w:headerReference w:type="default" r:id="rId14"/>
          <w:headerReference w:type="first" r:id="rId15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  <w:docGrid w:linePitch="381"/>
        </w:sectPr>
      </w:pPr>
    </w:p>
    <w:p w14:paraId="4DB15500" w14:textId="77777777"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14:paraId="4DB15501" w14:textId="77777777"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14:paraId="4DB15502" w14:textId="77777777"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14:paraId="4DB15503" w14:textId="12ACEEF9" w:rsidR="00DC65DA" w:rsidRPr="00191030" w:rsidRDefault="00DC65DA" w:rsidP="00DC65DA">
      <w:pPr>
        <w:widowControl w:val="0"/>
        <w:ind w:left="6379" w:right="264" w:firstLine="0"/>
        <w:rPr>
          <w:szCs w:val="28"/>
          <w:u w:val="single"/>
        </w:rPr>
      </w:pPr>
      <w:r w:rsidRPr="00C1043D">
        <w:rPr>
          <w:szCs w:val="28"/>
        </w:rPr>
        <w:t xml:space="preserve">от </w:t>
      </w:r>
      <w:r>
        <w:rPr>
          <w:szCs w:val="28"/>
        </w:rPr>
        <w:t xml:space="preserve"> </w:t>
      </w:r>
      <w:r w:rsidR="00191030">
        <w:rPr>
          <w:u w:val="single"/>
        </w:rPr>
        <w:t>27.03.2017</w:t>
      </w:r>
      <w:r w:rsidRPr="00C1043D">
        <w:rPr>
          <w:szCs w:val="28"/>
        </w:rPr>
        <w:t xml:space="preserve">№ </w:t>
      </w:r>
      <w:bookmarkStart w:id="0" w:name="_GoBack"/>
      <w:r w:rsidR="00191030" w:rsidRPr="00191030">
        <w:rPr>
          <w:szCs w:val="28"/>
          <w:u w:val="single"/>
        </w:rPr>
        <w:t>1248</w:t>
      </w:r>
    </w:p>
    <w:bookmarkEnd w:id="0"/>
    <w:p w14:paraId="4DB15504" w14:textId="77777777" w:rsidR="00DC65DA" w:rsidRDefault="00DC65DA" w:rsidP="00DC65DA">
      <w:pPr>
        <w:widowControl w:val="0"/>
        <w:ind w:left="6379" w:right="264" w:firstLine="0"/>
        <w:rPr>
          <w:szCs w:val="28"/>
        </w:rPr>
      </w:pPr>
    </w:p>
    <w:p w14:paraId="4DB15505" w14:textId="77777777"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14:paraId="4DB15506" w14:textId="77777777"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14:paraId="4DB15507" w14:textId="77777777"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14:paraId="4DB15508" w14:textId="77777777" w:rsidR="00BD5A3E" w:rsidRDefault="00BD5A3E" w:rsidP="00B02ED7">
      <w:pPr>
        <w:tabs>
          <w:tab w:val="left" w:pos="6663"/>
        </w:tabs>
        <w:suppressAutoHyphens/>
        <w:rPr>
          <w:szCs w:val="28"/>
        </w:rPr>
      </w:pPr>
    </w:p>
    <w:p w14:paraId="233EBE69" w14:textId="77777777" w:rsidR="00B676E3" w:rsidRPr="00452EF0" w:rsidRDefault="00B676E3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962"/>
      </w:tblGrid>
      <w:tr w:rsidR="00092A0A" w:rsidRPr="00452EF0" w14:paraId="4DB1550A" w14:textId="77777777" w:rsidTr="00B676E3">
        <w:trPr>
          <w:trHeight w:val="583"/>
        </w:trPr>
        <w:tc>
          <w:tcPr>
            <w:tcW w:w="4962" w:type="dxa"/>
          </w:tcPr>
          <w:p w14:paraId="4DB15509" w14:textId="77777777" w:rsidR="00092A0A" w:rsidRPr="00452EF0" w:rsidRDefault="004A5018" w:rsidP="00B676E3">
            <w:pPr>
              <w:ind w:left="34"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09543B">
              <w:rPr>
                <w:bCs/>
                <w:iCs/>
                <w:szCs w:val="28"/>
              </w:rPr>
              <w:t xml:space="preserve"> </w:t>
            </w:r>
            <w:r w:rsidR="006B1E5F">
              <w:rPr>
                <w:szCs w:val="28"/>
              </w:rPr>
              <w:t>222.01.08.01 в границах пр</w:t>
            </w:r>
            <w:r w:rsidR="006B1E5F">
              <w:rPr>
                <w:szCs w:val="28"/>
              </w:rPr>
              <w:t>о</w:t>
            </w:r>
            <w:r w:rsidR="006B1E5F">
              <w:rPr>
                <w:szCs w:val="28"/>
              </w:rPr>
              <w:t>екта планировки территории жилого района «ОбьГЭС»</w:t>
            </w:r>
            <w:r w:rsidR="006B1E5F" w:rsidRPr="00DF2A1C">
              <w:rPr>
                <w:szCs w:val="28"/>
              </w:rPr>
              <w:t xml:space="preserve"> в Советском районе</w:t>
            </w:r>
          </w:p>
        </w:tc>
      </w:tr>
    </w:tbl>
    <w:p w14:paraId="4DB1550B" w14:textId="77777777"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14:paraId="4DB1550C" w14:textId="77777777"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14:paraId="4DB1550D" w14:textId="5DBD400E"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B676E3">
        <w:rPr>
          <w:szCs w:val="28"/>
        </w:rPr>
        <w:t> </w:t>
      </w:r>
      <w:r w:rsidRPr="00452EF0">
        <w:rPr>
          <w:szCs w:val="28"/>
        </w:rPr>
        <w:t>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</w:t>
      </w:r>
      <w:r w:rsidRPr="00452EF0">
        <w:rPr>
          <w:szCs w:val="28"/>
        </w:rPr>
        <w:t>и</w:t>
      </w:r>
      <w:r w:rsidRPr="00452EF0">
        <w:rPr>
          <w:szCs w:val="28"/>
        </w:rPr>
        <w:t xml:space="preserve">тории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>от</w:t>
      </w:r>
      <w:r w:rsidR="00B676E3">
        <w:rPr>
          <w:szCs w:val="28"/>
        </w:rPr>
        <w:t> </w:t>
      </w:r>
      <w:r w:rsidR="006B1E5F">
        <w:rPr>
          <w:szCs w:val="28"/>
        </w:rPr>
        <w:t xml:space="preserve">26.11.2014 № 10301 </w:t>
      </w:r>
      <w:r w:rsidR="006B1E5F" w:rsidRPr="007619CC">
        <w:rPr>
          <w:szCs w:val="28"/>
        </w:rPr>
        <w:t>«</w:t>
      </w:r>
      <w:r w:rsidR="006B1E5F" w:rsidRPr="00066761">
        <w:rPr>
          <w:szCs w:val="28"/>
        </w:rPr>
        <w:t xml:space="preserve">Об утверждении </w:t>
      </w:r>
      <w:r w:rsidR="006B1E5F">
        <w:rPr>
          <w:szCs w:val="28"/>
        </w:rPr>
        <w:t xml:space="preserve">проекта планировки </w:t>
      </w:r>
      <w:r w:rsidR="006B1E5F" w:rsidRPr="00DF2A1C">
        <w:rPr>
          <w:szCs w:val="28"/>
        </w:rPr>
        <w:t>территории жилого района «ОбьГЭС» в Советском районе</w:t>
      </w:r>
      <w:r w:rsidR="006B1E5F" w:rsidRPr="007619CC">
        <w:rPr>
          <w:szCs w:val="28"/>
        </w:rPr>
        <w:t>»</w:t>
      </w:r>
      <w:r w:rsidR="006B1E5F">
        <w:rPr>
          <w:szCs w:val="28"/>
        </w:rPr>
        <w:t xml:space="preserve">, </w:t>
      </w:r>
      <w:r w:rsidR="00FB40B7" w:rsidRPr="00452EF0">
        <w:rPr>
          <w:szCs w:val="28"/>
        </w:rPr>
        <w:t>руководствуясь Уставом города Новос</w:t>
      </w:r>
      <w:r w:rsidR="00FB40B7" w:rsidRPr="00452EF0">
        <w:rPr>
          <w:szCs w:val="28"/>
        </w:rPr>
        <w:t>и</w:t>
      </w:r>
      <w:r w:rsidR="00FB40B7" w:rsidRPr="00452EF0">
        <w:rPr>
          <w:szCs w:val="28"/>
        </w:rPr>
        <w:t>бирска,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14:paraId="4DB1550E" w14:textId="77777777"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6B1E5F">
        <w:rPr>
          <w:szCs w:val="28"/>
        </w:rPr>
        <w:t>222.01.08.01 в гран</w:t>
      </w:r>
      <w:r w:rsidR="006B1E5F">
        <w:rPr>
          <w:szCs w:val="28"/>
        </w:rPr>
        <w:t>и</w:t>
      </w:r>
      <w:r w:rsidR="006B1E5F">
        <w:rPr>
          <w:szCs w:val="28"/>
        </w:rPr>
        <w:t>цах проекта планировки территории жилого района «ОбьГЭС»</w:t>
      </w:r>
      <w:r w:rsidR="006B1E5F" w:rsidRPr="00DF2A1C">
        <w:rPr>
          <w:szCs w:val="28"/>
        </w:rPr>
        <w:t xml:space="preserve"> в Советском ра</w:t>
      </w:r>
      <w:r w:rsidR="006B1E5F" w:rsidRPr="00DF2A1C">
        <w:rPr>
          <w:szCs w:val="28"/>
        </w:rPr>
        <w:t>й</w:t>
      </w:r>
      <w:r w:rsidR="006B1E5F" w:rsidRPr="00DF2A1C">
        <w:rPr>
          <w:szCs w:val="28"/>
        </w:rPr>
        <w:t>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14:paraId="4DB1550F" w14:textId="77777777"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14:paraId="4DB15510" w14:textId="77777777"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14:paraId="4DB15511" w14:textId="77777777"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4.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584A48" w:rsidRPr="00F653EE" w14:paraId="4DB15514" w14:textId="77777777" w:rsidTr="00B02ED7">
        <w:trPr>
          <w:trHeight w:val="290"/>
        </w:trPr>
        <w:tc>
          <w:tcPr>
            <w:tcW w:w="6946" w:type="dxa"/>
          </w:tcPr>
          <w:p w14:paraId="4DB15512" w14:textId="77777777"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4DB15513" w14:textId="77777777"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4DB15515" w14:textId="77777777" w:rsidR="00580796" w:rsidRDefault="00580796" w:rsidP="00F44D43">
      <w:pPr>
        <w:suppressAutoHyphens/>
        <w:ind w:firstLine="0"/>
        <w:rPr>
          <w:sz w:val="24"/>
          <w:szCs w:val="28"/>
        </w:rPr>
      </w:pPr>
    </w:p>
    <w:p w14:paraId="4DB15516" w14:textId="77777777" w:rsidR="006B1E5F" w:rsidRDefault="006B1E5F" w:rsidP="00F44D43">
      <w:pPr>
        <w:suppressAutoHyphens/>
        <w:ind w:firstLine="0"/>
        <w:rPr>
          <w:sz w:val="24"/>
          <w:szCs w:val="28"/>
        </w:rPr>
      </w:pPr>
    </w:p>
    <w:p w14:paraId="4DB15517" w14:textId="77777777" w:rsidR="006B1E5F" w:rsidRDefault="006B1E5F" w:rsidP="00F44D43">
      <w:pPr>
        <w:suppressAutoHyphens/>
        <w:ind w:firstLine="0"/>
        <w:rPr>
          <w:sz w:val="24"/>
          <w:szCs w:val="28"/>
        </w:rPr>
      </w:pPr>
    </w:p>
    <w:p w14:paraId="4DB15518" w14:textId="77777777" w:rsidR="006B1E5F" w:rsidRDefault="006B1E5F" w:rsidP="00F44D43">
      <w:pPr>
        <w:suppressAutoHyphens/>
        <w:ind w:firstLine="0"/>
        <w:rPr>
          <w:sz w:val="24"/>
          <w:szCs w:val="28"/>
        </w:rPr>
      </w:pPr>
    </w:p>
    <w:p w14:paraId="404F53D2" w14:textId="77777777" w:rsidR="00B676E3" w:rsidRDefault="00B676E3" w:rsidP="00F44D43">
      <w:pPr>
        <w:suppressAutoHyphens/>
        <w:ind w:firstLine="0"/>
        <w:rPr>
          <w:sz w:val="24"/>
          <w:szCs w:val="28"/>
        </w:rPr>
      </w:pPr>
    </w:p>
    <w:p w14:paraId="4DB15519" w14:textId="77777777" w:rsidR="006B1E5F" w:rsidRDefault="006B1E5F" w:rsidP="00F44D43">
      <w:pPr>
        <w:suppressAutoHyphens/>
        <w:ind w:firstLine="0"/>
        <w:rPr>
          <w:sz w:val="24"/>
          <w:szCs w:val="28"/>
        </w:rPr>
      </w:pPr>
    </w:p>
    <w:p w14:paraId="4DB1551A" w14:textId="77777777" w:rsidR="00F44D43" w:rsidRPr="004722AC" w:rsidRDefault="00580796" w:rsidP="00F44D43">
      <w:pPr>
        <w:suppressAutoHyphens/>
        <w:ind w:firstLine="0"/>
        <w:rPr>
          <w:sz w:val="24"/>
        </w:rPr>
      </w:pPr>
      <w:r>
        <w:rPr>
          <w:sz w:val="24"/>
          <w:szCs w:val="28"/>
        </w:rPr>
        <w:t>Гальянова</w:t>
      </w:r>
    </w:p>
    <w:p w14:paraId="4DB1551B" w14:textId="77777777"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580796">
        <w:rPr>
          <w:sz w:val="24"/>
        </w:rPr>
        <w:t>08</w:t>
      </w:r>
    </w:p>
    <w:p w14:paraId="4DB1551C" w14:textId="77777777" w:rsidR="00F44D43" w:rsidRPr="004722AC" w:rsidRDefault="00F44D43" w:rsidP="00F44D43">
      <w:pPr>
        <w:ind w:firstLine="0"/>
        <w:rPr>
          <w:sz w:val="36"/>
          <w:szCs w:val="28"/>
        </w:rPr>
      </w:pPr>
      <w:r w:rsidRPr="004722AC">
        <w:rPr>
          <w:sz w:val="24"/>
        </w:rPr>
        <w:t>ГУАиГ</w:t>
      </w:r>
    </w:p>
    <w:p w14:paraId="4DB1551D" w14:textId="77777777"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4722AC">
          <w:headerReference w:type="even" r:id="rId16"/>
          <w:headerReference w:type="default" r:id="rId17"/>
          <w:headerReference w:type="first" r:id="rId18"/>
          <w:pgSz w:w="11906" w:h="16838" w:code="9"/>
          <w:pgMar w:top="737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14:paraId="6A4619C4" w14:textId="77777777" w:rsidR="00B676E3" w:rsidRPr="0014056F" w:rsidRDefault="00B676E3" w:rsidP="00A9440F">
      <w:pPr>
        <w:ind w:left="5040" w:firstLine="1481"/>
      </w:pPr>
      <w:r w:rsidRPr="0014056F">
        <w:lastRenderedPageBreak/>
        <w:t>Приложение</w:t>
      </w:r>
    </w:p>
    <w:p w14:paraId="1E576BCB" w14:textId="77777777" w:rsidR="00B676E3" w:rsidRPr="0014056F" w:rsidRDefault="00B676E3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1ACEFA54" w14:textId="77777777" w:rsidR="00B676E3" w:rsidRPr="0014056F" w:rsidRDefault="00B676E3" w:rsidP="00A9440F">
      <w:pPr>
        <w:ind w:left="5040" w:firstLine="1481"/>
      </w:pPr>
      <w:r w:rsidRPr="0014056F">
        <w:t>города Новосибирска</w:t>
      </w:r>
    </w:p>
    <w:p w14:paraId="1166291B" w14:textId="2B2E3B52" w:rsidR="00B676E3" w:rsidRPr="0014056F" w:rsidRDefault="00B676E3" w:rsidP="00A9440F">
      <w:pPr>
        <w:ind w:left="5040" w:firstLine="1481"/>
      </w:pPr>
      <w:r w:rsidRPr="0014056F">
        <w:t>от __________</w:t>
      </w:r>
      <w:r w:rsidR="00032FE5">
        <w:t>_</w:t>
      </w:r>
      <w:r w:rsidRPr="0014056F">
        <w:t xml:space="preserve"> № _______</w:t>
      </w:r>
    </w:p>
    <w:p w14:paraId="4DB15522" w14:textId="77777777"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4DB15523" w14:textId="77777777"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4DB15524" w14:textId="77777777"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14:paraId="4DB15525" w14:textId="77777777" w:rsidR="00263A17" w:rsidRDefault="00124BE2" w:rsidP="006B1E5F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6B1E5F">
        <w:rPr>
          <w:szCs w:val="28"/>
        </w:rPr>
        <w:t>222.01.08.01 в границах проекта планировки территории жилого района «ОбьГЭС»</w:t>
      </w:r>
      <w:r w:rsidR="006B1E5F" w:rsidRPr="00DF2A1C">
        <w:rPr>
          <w:szCs w:val="28"/>
        </w:rPr>
        <w:t xml:space="preserve"> в Советском районе</w:t>
      </w:r>
    </w:p>
    <w:p w14:paraId="4DB15526" w14:textId="77777777"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14:paraId="4DB15527" w14:textId="77777777"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CA1A14">
        <w:rPr>
          <w:szCs w:val="28"/>
        </w:rPr>
        <w:t>межевания территории</w:t>
      </w:r>
      <w:r w:rsidRPr="000B7267">
        <w:rPr>
          <w:szCs w:val="28"/>
        </w:rPr>
        <w:t xml:space="preserve"> </w:t>
      </w:r>
      <w:r w:rsidR="005F67BE" w:rsidRPr="000B7267">
        <w:rPr>
          <w:szCs w:val="28"/>
        </w:rPr>
        <w:t>(приложение).</w:t>
      </w:r>
    </w:p>
    <w:p w14:paraId="3854432D" w14:textId="77777777" w:rsidR="00032FE5" w:rsidRPr="0075601C" w:rsidRDefault="00032FE5" w:rsidP="00032FE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4DB1552C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2D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2E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2F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30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31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32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33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34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35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36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37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38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39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3A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3B" w14:textId="77777777"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3C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3D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3E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3F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40" w14:textId="77777777"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41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42" w14:textId="77777777" w:rsidR="00CA1A14" w:rsidRDefault="00CA1A1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DB1554C" w14:textId="6157C72B" w:rsidR="00C735A9" w:rsidRDefault="00C735A9" w:rsidP="00C735A9">
      <w:pPr>
        <w:rPr>
          <w:sz w:val="24"/>
        </w:rPr>
      </w:pPr>
    </w:p>
    <w:p w14:paraId="4DB1554D" w14:textId="77777777" w:rsidR="00C735A9" w:rsidRDefault="00C735A9" w:rsidP="00C735A9">
      <w:pPr>
        <w:rPr>
          <w:sz w:val="24"/>
        </w:rPr>
      </w:pPr>
    </w:p>
    <w:p w14:paraId="4DB1554E" w14:textId="77777777" w:rsidR="002A3B33" w:rsidRPr="00C735A9" w:rsidRDefault="002A3B33" w:rsidP="00C735A9">
      <w:pPr>
        <w:rPr>
          <w:sz w:val="24"/>
        </w:rPr>
        <w:sectPr w:rsidR="002A3B33" w:rsidRPr="00C735A9" w:rsidSect="00B676E3">
          <w:headerReference w:type="default" r:id="rId19"/>
          <w:pgSz w:w="11906" w:h="16838" w:code="9"/>
          <w:pgMar w:top="1134" w:right="567" w:bottom="249" w:left="1418" w:header="709" w:footer="74" w:gutter="0"/>
          <w:pgNumType w:start="1"/>
          <w:cols w:space="708"/>
          <w:titlePg/>
          <w:docGrid w:linePitch="381"/>
        </w:sectPr>
      </w:pPr>
    </w:p>
    <w:p w14:paraId="4DB1554F" w14:textId="77777777" w:rsidR="003A692B" w:rsidRPr="006B1E5F" w:rsidRDefault="006204BA" w:rsidP="00C735A9">
      <w:pPr>
        <w:ind w:firstLine="0"/>
        <w:sectPr w:rsidR="003A692B" w:rsidRPr="006B1E5F" w:rsidSect="00C06360">
          <w:headerReference w:type="even" r:id="rId20"/>
          <w:headerReference w:type="default" r:id="rId21"/>
          <w:headerReference w:type="first" r:id="rId22"/>
          <w:pgSz w:w="23814" w:h="16840" w:orient="landscape" w:code="8"/>
          <w:pgMar w:top="1135" w:right="567" w:bottom="567" w:left="567" w:header="709" w:footer="57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 wp14:anchorId="4DB1564B" wp14:editId="4DB1564C">
            <wp:extent cx="13719810" cy="9696162"/>
            <wp:effectExtent l="19050" t="0" r="0" b="0"/>
            <wp:docPr id="1" name="Рисунок 1" descr="\\srv-architect3\Проекты планировки\_ОТДЕЛ ГРАД.ПОДГОТОВКИ ТЕРРИТОРИЙ\0_ПРОЕКТЫ МЕЖЕВАНИЯ АКТИВНЫЕ\Г.Е_2016 ТЗ ПМ_222_01_08_01 ОбьГЭС_ЖСКДОМ_ПЕЧАТНИКОВ\Назначение публичных слуш\Схема к публик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.Е_2016 ТЗ ПМ_222_01_08_01 ОбьГЭС_ЖСКДОМ_ПЕЧАТНИКОВ\Назначение публичных слуш\Схема к публикации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150" cy="97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B15550" w14:textId="77777777" w:rsidR="008E662B" w:rsidRPr="008E662B" w:rsidRDefault="008E662B" w:rsidP="00B676E3">
      <w:pPr>
        <w:pStyle w:val="a9"/>
        <w:ind w:left="10348" w:firstLine="1843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1 </w:t>
      </w:r>
    </w:p>
    <w:p w14:paraId="4DB15551" w14:textId="77777777" w:rsidR="008E662B" w:rsidRPr="008E662B" w:rsidRDefault="008E662B" w:rsidP="00B676E3">
      <w:pPr>
        <w:pStyle w:val="a9"/>
        <w:ind w:left="10348" w:firstLine="1843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14:paraId="4DB15552" w14:textId="77777777" w:rsidR="008E662B" w:rsidRPr="00B676E3" w:rsidRDefault="008E662B" w:rsidP="008E662B">
      <w:pPr>
        <w:pStyle w:val="a9"/>
        <w:ind w:firstLine="0"/>
        <w:jc w:val="right"/>
        <w:rPr>
          <w:sz w:val="22"/>
          <w:szCs w:val="24"/>
        </w:rPr>
      </w:pPr>
    </w:p>
    <w:p w14:paraId="4DB15553" w14:textId="77777777" w:rsidR="008E662B" w:rsidRPr="00B676E3" w:rsidRDefault="008E662B" w:rsidP="008E662B">
      <w:pPr>
        <w:pStyle w:val="a9"/>
        <w:ind w:firstLine="0"/>
        <w:jc w:val="right"/>
        <w:rPr>
          <w:sz w:val="22"/>
          <w:szCs w:val="24"/>
        </w:rPr>
      </w:pPr>
    </w:p>
    <w:p w14:paraId="4DB15554" w14:textId="77777777" w:rsidR="00C735A9" w:rsidRPr="00256B03" w:rsidRDefault="00C735A9" w:rsidP="00C735A9">
      <w:pPr>
        <w:pStyle w:val="S9"/>
        <w:ind w:firstLine="0"/>
        <w:jc w:val="center"/>
        <w:rPr>
          <w:sz w:val="26"/>
          <w:szCs w:val="26"/>
        </w:rPr>
      </w:pPr>
      <w:r w:rsidRPr="00256B03">
        <w:rPr>
          <w:sz w:val="26"/>
          <w:szCs w:val="26"/>
        </w:rPr>
        <w:t>СВЕДЕНИЯ</w:t>
      </w:r>
    </w:p>
    <w:p w14:paraId="4DB15555" w14:textId="77777777" w:rsidR="00C735A9" w:rsidRPr="00B1714B" w:rsidRDefault="00C735A9" w:rsidP="00C735A9">
      <w:pPr>
        <w:pStyle w:val="S9"/>
        <w:ind w:firstLine="0"/>
        <w:jc w:val="center"/>
        <w:rPr>
          <w:sz w:val="26"/>
          <w:szCs w:val="26"/>
        </w:rPr>
      </w:pPr>
      <w:r w:rsidRPr="00256B03">
        <w:rPr>
          <w:sz w:val="26"/>
          <w:szCs w:val="26"/>
        </w:rPr>
        <w:t>об образуемых и изменяемых земельных участках на кадастровом плане территории</w:t>
      </w:r>
    </w:p>
    <w:p w14:paraId="4DB15556" w14:textId="77777777" w:rsidR="00C735A9" w:rsidRPr="00B676E3" w:rsidRDefault="00C735A9" w:rsidP="00C735A9">
      <w:pPr>
        <w:pStyle w:val="S9"/>
        <w:ind w:firstLine="0"/>
        <w:jc w:val="center"/>
        <w:rPr>
          <w:sz w:val="24"/>
          <w:szCs w:val="26"/>
        </w:rPr>
      </w:pPr>
    </w:p>
    <w:tbl>
      <w:tblPr>
        <w:tblW w:w="155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1701"/>
        <w:gridCol w:w="4536"/>
        <w:gridCol w:w="2410"/>
        <w:gridCol w:w="5528"/>
      </w:tblGrid>
      <w:tr w:rsidR="00C735A9" w:rsidRPr="001D384E" w14:paraId="4DB1555E" w14:textId="77777777" w:rsidTr="00B676E3">
        <w:trPr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05EFF8BA" w14:textId="77777777" w:rsidR="00B676E3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 xml:space="preserve">Условный номер </w:t>
            </w:r>
          </w:p>
          <w:p w14:paraId="4DB15557" w14:textId="17082855" w:rsidR="00C735A9" w:rsidRPr="001D384E" w:rsidRDefault="00C735A9" w:rsidP="00C735A9">
            <w:pPr>
              <w:pStyle w:val="S9"/>
              <w:widowControl w:val="0"/>
              <w:ind w:firstLine="0"/>
              <w:jc w:val="center"/>
              <w:rPr>
                <w:color w:val="FF0000"/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>земельного участка на</w:t>
            </w:r>
            <w:r>
              <w:rPr>
                <w:sz w:val="26"/>
                <w:szCs w:val="26"/>
              </w:rPr>
              <w:t xml:space="preserve"> </w:t>
            </w:r>
            <w:r w:rsidRPr="001D384E">
              <w:rPr>
                <w:sz w:val="26"/>
                <w:szCs w:val="26"/>
              </w:rPr>
              <w:t>чертеже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4DB15558" w14:textId="77777777" w:rsidR="00C735A9" w:rsidRPr="001D384E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 xml:space="preserve">Учетный </w:t>
            </w:r>
          </w:p>
          <w:p w14:paraId="4DB15559" w14:textId="77777777" w:rsidR="00C735A9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>номер</w:t>
            </w:r>
          </w:p>
          <w:p w14:paraId="4DB1555A" w14:textId="77777777" w:rsidR="00C735A9" w:rsidRPr="001D384E" w:rsidRDefault="00C735A9" w:rsidP="00C735A9">
            <w:pPr>
              <w:pStyle w:val="S9"/>
              <w:widowControl w:val="0"/>
              <w:ind w:firstLine="0"/>
              <w:jc w:val="center"/>
              <w:rPr>
                <w:color w:val="FF0000"/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>кадастрового квартала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14:paraId="2603AB12" w14:textId="77777777" w:rsidR="00B676E3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Вид разрешенного использования </w:t>
            </w:r>
          </w:p>
          <w:p w14:paraId="0DBCD3CC" w14:textId="77777777" w:rsidR="00B676E3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образуемых земельных участков </w:t>
            </w:r>
          </w:p>
          <w:p w14:paraId="04EB3F1D" w14:textId="77777777" w:rsidR="00B676E3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соответствии с проектом </w:t>
            </w:r>
          </w:p>
          <w:p w14:paraId="4DB1555B" w14:textId="4FE100FE" w:rsidR="00C735A9" w:rsidRPr="001D384E" w:rsidRDefault="00C735A9" w:rsidP="00C735A9">
            <w:pPr>
              <w:pStyle w:val="S9"/>
              <w:widowControl w:val="0"/>
              <w:ind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планировки территории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2FB82147" w14:textId="77777777" w:rsidR="00B676E3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 xml:space="preserve">Площадь </w:t>
            </w:r>
          </w:p>
          <w:p w14:paraId="1A2D84BE" w14:textId="77777777" w:rsidR="00B676E3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 xml:space="preserve">образуемых и </w:t>
            </w:r>
          </w:p>
          <w:p w14:paraId="3B041235" w14:textId="77777777" w:rsidR="00B676E3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 xml:space="preserve">изменяемых </w:t>
            </w:r>
          </w:p>
          <w:p w14:paraId="4DB1555C" w14:textId="263B3D91" w:rsidR="00C735A9" w:rsidRPr="001D384E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>земельных участков и их частей, га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5D" w14:textId="77777777" w:rsidR="00C735A9" w:rsidRPr="00026684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>Адрес</w:t>
            </w:r>
            <w:r>
              <w:rPr>
                <w:sz w:val="26"/>
                <w:szCs w:val="26"/>
              </w:rPr>
              <w:t xml:space="preserve"> земельного </w:t>
            </w:r>
            <w:r w:rsidRPr="001D384E">
              <w:rPr>
                <w:sz w:val="26"/>
                <w:szCs w:val="26"/>
              </w:rPr>
              <w:t>участка</w:t>
            </w:r>
          </w:p>
        </w:tc>
      </w:tr>
    </w:tbl>
    <w:p w14:paraId="4DB1555F" w14:textId="77777777" w:rsidR="00C735A9" w:rsidRPr="002941B8" w:rsidRDefault="00C735A9" w:rsidP="00C735A9">
      <w:pPr>
        <w:pStyle w:val="S9"/>
        <w:ind w:firstLine="0"/>
        <w:jc w:val="center"/>
        <w:rPr>
          <w:color w:val="FF0000"/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1701"/>
        <w:gridCol w:w="4536"/>
        <w:gridCol w:w="2410"/>
        <w:gridCol w:w="5528"/>
      </w:tblGrid>
      <w:tr w:rsidR="00C735A9" w:rsidRPr="00D3102F" w14:paraId="4DB15565" w14:textId="77777777" w:rsidTr="00B676E3">
        <w:trPr>
          <w:cantSplit/>
          <w:tblHeader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4DB15560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3102F"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14:paraId="4DB15561" w14:textId="77777777" w:rsidR="00C735A9" w:rsidRPr="00D3102F" w:rsidRDefault="00C735A9" w:rsidP="00B676E3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3102F">
              <w:rPr>
                <w:sz w:val="26"/>
                <w:szCs w:val="26"/>
              </w:rPr>
              <w:t>2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  <w:vAlign w:val="center"/>
          </w:tcPr>
          <w:p w14:paraId="4DB15562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3102F">
              <w:rPr>
                <w:sz w:val="26"/>
                <w:szCs w:val="26"/>
              </w:rPr>
              <w:t>3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  <w:vAlign w:val="center"/>
          </w:tcPr>
          <w:p w14:paraId="4DB15563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  <w:vAlign w:val="center"/>
          </w:tcPr>
          <w:p w14:paraId="4DB15564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C735A9" w:rsidRPr="00D3102F" w14:paraId="4DB1556C" w14:textId="77777777" w:rsidTr="00B676E3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66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ЗУ 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2C57D333" w14:textId="2B24D9BC" w:rsidR="00C735A9" w:rsidRPr="00B676E3" w:rsidRDefault="00C735A9" w:rsidP="00B676E3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A81857">
              <w:rPr>
                <w:rFonts w:eastAsia="Calibri"/>
                <w:sz w:val="26"/>
                <w:szCs w:val="26"/>
              </w:rPr>
              <w:t>54:35:091895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14:paraId="4DB15569" w14:textId="4605E973" w:rsidR="00C735A9" w:rsidRPr="00D3102F" w:rsidRDefault="00C735A9" w:rsidP="00B676E3">
            <w:pPr>
              <w:ind w:firstLine="0"/>
              <w:rPr>
                <w:rFonts w:eastAsia="Calibri"/>
                <w:sz w:val="26"/>
                <w:szCs w:val="26"/>
              </w:rPr>
            </w:pPr>
            <w:r w:rsidRPr="00A81857">
              <w:rPr>
                <w:rFonts w:eastAsia="Calibri"/>
                <w:sz w:val="26"/>
                <w:szCs w:val="26"/>
              </w:rPr>
              <w:t xml:space="preserve">Многоэтажная жилая застройка </w:t>
            </w:r>
            <w:bookmarkStart w:id="1" w:name="sub_1026"/>
            <w:r w:rsidRPr="00A81857">
              <w:rPr>
                <w:rFonts w:eastAsia="Calibri"/>
                <w:sz w:val="26"/>
                <w:szCs w:val="26"/>
              </w:rPr>
              <w:t>(в</w:t>
            </w:r>
            <w:r w:rsidRPr="00A81857">
              <w:rPr>
                <w:rFonts w:eastAsia="Calibri"/>
                <w:sz w:val="26"/>
                <w:szCs w:val="26"/>
              </w:rPr>
              <w:t>ы</w:t>
            </w:r>
            <w:r w:rsidRPr="00A81857">
              <w:rPr>
                <w:rFonts w:eastAsia="Calibri"/>
                <w:sz w:val="26"/>
                <w:szCs w:val="26"/>
              </w:rPr>
              <w:t>сотная застройка)</w:t>
            </w:r>
            <w:bookmarkEnd w:id="1"/>
            <w:r w:rsidRPr="00A81857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6A" w14:textId="77777777" w:rsidR="00C735A9" w:rsidRPr="00D3102F" w:rsidRDefault="00C735A9" w:rsidP="00FE1406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0,</w:t>
            </w:r>
            <w:r w:rsidR="00FE1406">
              <w:rPr>
                <w:rFonts w:eastAsia="Calibri"/>
                <w:sz w:val="26"/>
                <w:szCs w:val="26"/>
              </w:rPr>
              <w:t>5215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6B" w14:textId="77777777" w:rsidR="00C735A9" w:rsidRPr="00D3102F" w:rsidRDefault="00C735A9" w:rsidP="00C735A9">
            <w:pPr>
              <w:pStyle w:val="S9"/>
              <w:widowControl w:val="0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Российская Федерация, Новосибирская область, город Новосибирск, </w:t>
            </w:r>
            <w:r>
              <w:rPr>
                <w:rFonts w:eastAsia="Calibri"/>
                <w:sz w:val="26"/>
                <w:szCs w:val="26"/>
              </w:rPr>
              <w:t>ул. Печатников, 12</w:t>
            </w:r>
          </w:p>
        </w:tc>
      </w:tr>
      <w:tr w:rsidR="00C735A9" w:rsidRPr="00D3102F" w14:paraId="4DB15572" w14:textId="77777777" w:rsidTr="00B676E3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6D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ЗУ 2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4DB1556E" w14:textId="77777777" w:rsidR="00C735A9" w:rsidRPr="00D3102F" w:rsidRDefault="00C735A9" w:rsidP="00B676E3">
            <w:pPr>
              <w:pStyle w:val="S9"/>
              <w:widowControl w:val="0"/>
              <w:ind w:firstLine="0"/>
              <w:jc w:val="center"/>
              <w:rPr>
                <w:rFonts w:eastAsia="Calibri"/>
                <w:color w:val="FF0000"/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14:paraId="4DB1556F" w14:textId="77777777" w:rsidR="00C735A9" w:rsidRPr="00D3102F" w:rsidRDefault="00FE1406" w:rsidP="00A81857">
            <w:pPr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Образование и просвещени</w:t>
            </w:r>
            <w:r w:rsidR="00A81857">
              <w:rPr>
                <w:rFonts w:eastAsia="Calibri"/>
                <w:sz w:val="26"/>
                <w:szCs w:val="26"/>
              </w:rPr>
              <w:t>е</w:t>
            </w:r>
            <w:r w:rsidR="00C735A9" w:rsidRPr="00D3102F">
              <w:rPr>
                <w:rFonts w:eastAsia="Calibri"/>
                <w:sz w:val="26"/>
                <w:szCs w:val="26"/>
              </w:rPr>
              <w:t> 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70" w14:textId="77777777" w:rsidR="00C735A9" w:rsidRPr="00D3102F" w:rsidRDefault="00C735A9" w:rsidP="00FE1406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0,</w:t>
            </w:r>
            <w:r>
              <w:rPr>
                <w:rFonts w:eastAsia="Calibri"/>
                <w:sz w:val="26"/>
                <w:szCs w:val="26"/>
              </w:rPr>
              <w:t>4</w:t>
            </w:r>
            <w:r w:rsidR="00FE1406">
              <w:rPr>
                <w:rFonts w:eastAsia="Calibri"/>
                <w:sz w:val="26"/>
                <w:szCs w:val="26"/>
              </w:rPr>
              <w:t>918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71" w14:textId="77777777" w:rsidR="00C735A9" w:rsidRPr="00D3102F" w:rsidRDefault="00C735A9" w:rsidP="00C735A9">
            <w:pPr>
              <w:pStyle w:val="S9"/>
              <w:widowControl w:val="0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Российская Федерация, Новосибирская область, город Новосибирск,</w:t>
            </w:r>
            <w:r>
              <w:rPr>
                <w:rFonts w:eastAsia="Calibri"/>
                <w:sz w:val="26"/>
                <w:szCs w:val="26"/>
              </w:rPr>
              <w:t xml:space="preserve"> ул. Печатников, 14</w:t>
            </w:r>
          </w:p>
        </w:tc>
      </w:tr>
      <w:tr w:rsidR="00C735A9" w:rsidRPr="00D3102F" w14:paraId="4DB15579" w14:textId="77777777" w:rsidTr="00B676E3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73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ЗУ 3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4DB15574" w14:textId="77777777" w:rsidR="00C735A9" w:rsidRPr="00D3102F" w:rsidRDefault="00C735A9" w:rsidP="00B676E3">
            <w:pPr>
              <w:pStyle w:val="S9"/>
              <w:widowControl w:val="0"/>
              <w:ind w:firstLine="0"/>
              <w:jc w:val="center"/>
              <w:rPr>
                <w:rFonts w:eastAsia="Calibri"/>
                <w:color w:val="FF0000"/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14:paraId="4DB15575" w14:textId="77777777" w:rsidR="00C735A9" w:rsidRDefault="00C735A9" w:rsidP="00C735A9">
            <w:pPr>
              <w:ind w:firstLine="0"/>
              <w:rPr>
                <w:sz w:val="26"/>
                <w:szCs w:val="26"/>
              </w:rPr>
            </w:pPr>
            <w:bookmarkStart w:id="2" w:name="sub_1044"/>
            <w:r w:rsidRPr="002C57EC">
              <w:rPr>
                <w:sz w:val="26"/>
                <w:szCs w:val="26"/>
              </w:rPr>
              <w:t>Магазины</w:t>
            </w:r>
            <w:bookmarkEnd w:id="2"/>
            <w:r>
              <w:rPr>
                <w:sz w:val="26"/>
                <w:szCs w:val="26"/>
              </w:rPr>
              <w:t xml:space="preserve"> </w:t>
            </w:r>
          </w:p>
          <w:p w14:paraId="4DB15576" w14:textId="77777777" w:rsidR="00C735A9" w:rsidRPr="00D3102F" w:rsidRDefault="00C735A9" w:rsidP="00C735A9">
            <w:pPr>
              <w:rPr>
                <w:rFonts w:eastAsia="Calibri"/>
                <w:color w:val="FF0000"/>
                <w:sz w:val="26"/>
                <w:szCs w:val="26"/>
              </w:rPr>
            </w:pP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77" w14:textId="77777777" w:rsidR="00C735A9" w:rsidRPr="00D3102F" w:rsidRDefault="00C735A9" w:rsidP="00FE1406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0,</w:t>
            </w:r>
            <w:r w:rsidR="00FE1406">
              <w:rPr>
                <w:rFonts w:eastAsia="Calibri"/>
                <w:sz w:val="26"/>
                <w:szCs w:val="26"/>
              </w:rPr>
              <w:t>7876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78" w14:textId="77777777" w:rsidR="00C735A9" w:rsidRPr="00D3102F" w:rsidRDefault="00C735A9" w:rsidP="00C735A9">
            <w:pPr>
              <w:pStyle w:val="S9"/>
              <w:widowControl w:val="0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Российская Федерация, Новосибирская область, город Новосибирск, </w:t>
            </w:r>
            <w:r>
              <w:rPr>
                <w:rFonts w:eastAsia="Calibri"/>
                <w:sz w:val="26"/>
                <w:szCs w:val="26"/>
              </w:rPr>
              <w:t>ул. Гидромонтажная, 53</w:t>
            </w:r>
          </w:p>
        </w:tc>
      </w:tr>
      <w:tr w:rsidR="00C735A9" w:rsidRPr="00D3102F" w14:paraId="4DB15580" w14:textId="77777777" w:rsidTr="00B676E3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7A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ЗУ 4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4DB1557B" w14:textId="77777777" w:rsidR="00C735A9" w:rsidRPr="00D3102F" w:rsidRDefault="00C735A9" w:rsidP="00B676E3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14:paraId="4DB1557C" w14:textId="77777777" w:rsidR="00C735A9" w:rsidRPr="00C735A9" w:rsidRDefault="00C735A9" w:rsidP="00C735A9">
            <w:pPr>
              <w:ind w:firstLine="0"/>
              <w:rPr>
                <w:sz w:val="26"/>
                <w:szCs w:val="26"/>
              </w:rPr>
            </w:pPr>
            <w:bookmarkStart w:id="3" w:name="sub_1034"/>
            <w:r w:rsidRPr="00C735A9">
              <w:rPr>
                <w:sz w:val="26"/>
                <w:szCs w:val="26"/>
              </w:rPr>
              <w:t>Здравоохранение</w:t>
            </w:r>
            <w:bookmarkEnd w:id="3"/>
            <w:r w:rsidRPr="00C735A9">
              <w:rPr>
                <w:sz w:val="26"/>
                <w:szCs w:val="26"/>
              </w:rPr>
              <w:t xml:space="preserve"> </w:t>
            </w:r>
          </w:p>
          <w:p w14:paraId="4DB1557D" w14:textId="77777777" w:rsidR="00C735A9" w:rsidRPr="00D3102F" w:rsidRDefault="00C735A9" w:rsidP="00C735A9">
            <w:pPr>
              <w:rPr>
                <w:rFonts w:eastAsia="Calibri"/>
                <w:color w:val="FF0000"/>
                <w:sz w:val="26"/>
                <w:szCs w:val="26"/>
              </w:rPr>
            </w:pP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7E" w14:textId="77777777" w:rsidR="00C735A9" w:rsidRPr="00D3102F" w:rsidRDefault="00FE1406" w:rsidP="00C735A9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1,4927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7F" w14:textId="77777777" w:rsidR="00C735A9" w:rsidRPr="00D3102F" w:rsidRDefault="00C735A9" w:rsidP="00C735A9">
            <w:pPr>
              <w:pStyle w:val="S9"/>
              <w:widowControl w:val="0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6"/>
                <w:szCs w:val="26"/>
              </w:rPr>
              <w:t> Энгельса, 20</w:t>
            </w:r>
          </w:p>
        </w:tc>
      </w:tr>
      <w:tr w:rsidR="00C735A9" w:rsidRPr="00D3102F" w14:paraId="4DB15586" w14:textId="77777777" w:rsidTr="00B676E3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81" w14:textId="77777777" w:rsidR="00C735A9" w:rsidRPr="00D3102F" w:rsidRDefault="00C735A9" w:rsidP="00C735A9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ЗУ 5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4DB15582" w14:textId="77777777" w:rsidR="00C735A9" w:rsidRPr="00D3102F" w:rsidRDefault="00C735A9" w:rsidP="00B676E3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14:paraId="4DB15583" w14:textId="77777777" w:rsidR="00C735A9" w:rsidRPr="00D3102F" w:rsidRDefault="00FE1406" w:rsidP="00C735A9">
            <w:pPr>
              <w:pStyle w:val="S9"/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Общее пользование территории</w:t>
            </w:r>
            <w:r w:rsidR="00C735A9" w:rsidRPr="00D3102F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84" w14:textId="77777777" w:rsidR="00C735A9" w:rsidRPr="00D3102F" w:rsidRDefault="00C735A9" w:rsidP="00FE1406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0,</w:t>
            </w:r>
            <w:r w:rsidR="00FE1406">
              <w:rPr>
                <w:rFonts w:eastAsia="Calibri"/>
                <w:sz w:val="26"/>
                <w:szCs w:val="26"/>
              </w:rPr>
              <w:t>2130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85" w14:textId="77777777" w:rsidR="00C735A9" w:rsidRPr="00D3102F" w:rsidRDefault="00C735A9" w:rsidP="007022B8">
            <w:pPr>
              <w:pStyle w:val="S9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6"/>
                <w:szCs w:val="26"/>
              </w:rPr>
              <w:t> </w:t>
            </w:r>
            <w:r w:rsidR="007022B8">
              <w:rPr>
                <w:rFonts w:eastAsia="Calibri"/>
                <w:sz w:val="26"/>
                <w:szCs w:val="26"/>
              </w:rPr>
              <w:t>Гидромонтажная</w:t>
            </w:r>
            <w:r w:rsidR="00FE1406">
              <w:rPr>
                <w:rFonts w:eastAsia="Calibri"/>
                <w:sz w:val="26"/>
                <w:szCs w:val="26"/>
              </w:rPr>
              <w:t>, (</w:t>
            </w:r>
            <w:r w:rsidR="007022B8">
              <w:rPr>
                <w:rFonts w:eastAsia="Calibri"/>
                <w:sz w:val="26"/>
                <w:szCs w:val="26"/>
              </w:rPr>
              <w:t>53</w:t>
            </w:r>
            <w:r w:rsidR="00FE1406">
              <w:rPr>
                <w:rFonts w:eastAsia="Calibri"/>
                <w:sz w:val="26"/>
                <w:szCs w:val="26"/>
              </w:rPr>
              <w:t>)</w:t>
            </w:r>
          </w:p>
        </w:tc>
      </w:tr>
      <w:tr w:rsidR="00C735A9" w:rsidRPr="00D3102F" w14:paraId="4DB1558C" w14:textId="77777777" w:rsidTr="00B676E3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87" w14:textId="77777777" w:rsidR="00C735A9" w:rsidRPr="00D3102F" w:rsidRDefault="00C735A9" w:rsidP="00C735A9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ЗУ 6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4DB15588" w14:textId="77777777" w:rsidR="00C735A9" w:rsidRPr="00D3102F" w:rsidRDefault="00C735A9" w:rsidP="00B676E3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14:paraId="4DB15589" w14:textId="77777777" w:rsidR="00C735A9" w:rsidRPr="00D3102F" w:rsidRDefault="00C735A9" w:rsidP="00C735A9">
            <w:pPr>
              <w:pStyle w:val="S9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Общее пользование территории 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8A" w14:textId="77777777" w:rsidR="00C735A9" w:rsidRPr="00D3102F" w:rsidRDefault="00C735A9" w:rsidP="00C735A9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</w:t>
            </w:r>
            <w:r w:rsidRPr="00D3102F">
              <w:rPr>
                <w:rFonts w:eastAsia="Calibri"/>
                <w:sz w:val="26"/>
                <w:szCs w:val="26"/>
              </w:rPr>
              <w:t>,</w:t>
            </w:r>
            <w:r>
              <w:rPr>
                <w:rFonts w:eastAsia="Calibri"/>
                <w:sz w:val="26"/>
                <w:szCs w:val="26"/>
              </w:rPr>
              <w:t>9612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8B" w14:textId="77777777" w:rsidR="00C735A9" w:rsidRPr="00D3102F" w:rsidRDefault="00C735A9" w:rsidP="00C735A9">
            <w:pPr>
              <w:pStyle w:val="S9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Российская Федерация, Новосибирская область, город Новосибирск, </w:t>
            </w:r>
            <w:r>
              <w:rPr>
                <w:rFonts w:eastAsia="Calibri"/>
                <w:sz w:val="26"/>
                <w:szCs w:val="26"/>
              </w:rPr>
              <w:t>ул. Молодости, (24)</w:t>
            </w:r>
          </w:p>
        </w:tc>
      </w:tr>
      <w:tr w:rsidR="00C735A9" w:rsidRPr="00D3102F" w14:paraId="4DB15592" w14:textId="77777777" w:rsidTr="00B676E3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8D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ЗУ </w:t>
            </w:r>
            <w:r>
              <w:rPr>
                <w:rFonts w:eastAsia="Calibri"/>
                <w:sz w:val="26"/>
                <w:szCs w:val="26"/>
              </w:rPr>
              <w:t>7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4DB1558E" w14:textId="77777777" w:rsidR="00C735A9" w:rsidRPr="00D3102F" w:rsidRDefault="00C735A9" w:rsidP="00B676E3">
            <w:pPr>
              <w:pStyle w:val="S9"/>
              <w:widowControl w:val="0"/>
              <w:ind w:firstLine="0"/>
              <w:jc w:val="center"/>
              <w:rPr>
                <w:rFonts w:eastAsia="Calibri"/>
                <w:color w:val="FF0000"/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14:paraId="4DB1558F" w14:textId="77777777" w:rsidR="00C735A9" w:rsidRPr="00D3102F" w:rsidRDefault="00C735A9" w:rsidP="00C735A9">
            <w:pPr>
              <w:pStyle w:val="S9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Спорт 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90" w14:textId="77777777" w:rsidR="00C735A9" w:rsidRPr="00D3102F" w:rsidRDefault="00C735A9" w:rsidP="00FE1406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0,</w:t>
            </w:r>
            <w:r>
              <w:rPr>
                <w:rFonts w:eastAsia="Calibri"/>
                <w:sz w:val="26"/>
                <w:szCs w:val="26"/>
              </w:rPr>
              <w:t>3</w:t>
            </w:r>
            <w:r w:rsidR="00FE1406">
              <w:rPr>
                <w:rFonts w:eastAsia="Calibri"/>
                <w:sz w:val="26"/>
                <w:szCs w:val="26"/>
              </w:rPr>
              <w:t>708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91" w14:textId="77777777" w:rsidR="00C735A9" w:rsidRPr="00D3102F" w:rsidRDefault="00C735A9" w:rsidP="00C735A9">
            <w:pPr>
              <w:pStyle w:val="S9"/>
              <w:widowControl w:val="0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Российская Федерация, Новосибирская область, город Новосибирск, </w:t>
            </w:r>
            <w:r>
              <w:rPr>
                <w:rFonts w:eastAsia="Calibri"/>
                <w:sz w:val="26"/>
                <w:szCs w:val="26"/>
              </w:rPr>
              <w:t>ул. Энгельса, 14/1</w:t>
            </w:r>
          </w:p>
        </w:tc>
      </w:tr>
      <w:tr w:rsidR="00C735A9" w:rsidRPr="00D3102F" w14:paraId="4DB15598" w14:textId="77777777" w:rsidTr="00B676E3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93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ЗУ </w:t>
            </w:r>
            <w:r>
              <w:rPr>
                <w:rFonts w:eastAsia="Calibri"/>
                <w:sz w:val="26"/>
                <w:szCs w:val="26"/>
              </w:rPr>
              <w:t>8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4DB15594" w14:textId="77777777" w:rsidR="00C735A9" w:rsidRPr="00D3102F" w:rsidRDefault="00C735A9" w:rsidP="00B676E3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14:paraId="4DB15595" w14:textId="77777777" w:rsidR="00C735A9" w:rsidRPr="00D3102F" w:rsidRDefault="00C735A9" w:rsidP="00C735A9">
            <w:pPr>
              <w:ind w:firstLine="0"/>
              <w:rPr>
                <w:rFonts w:eastAsia="Calibri"/>
                <w:color w:val="FF0000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Среднеэтажная жилая застройка 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96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0,</w:t>
            </w:r>
            <w:r>
              <w:rPr>
                <w:rFonts w:eastAsia="Calibri"/>
                <w:sz w:val="26"/>
                <w:szCs w:val="26"/>
              </w:rPr>
              <w:t>3506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97" w14:textId="77777777" w:rsidR="00C735A9" w:rsidRPr="00D3102F" w:rsidRDefault="00C735A9" w:rsidP="00C735A9">
            <w:pPr>
              <w:pStyle w:val="S9"/>
              <w:widowControl w:val="0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6"/>
                <w:szCs w:val="26"/>
              </w:rPr>
              <w:t> Печатников, 8</w:t>
            </w:r>
          </w:p>
        </w:tc>
      </w:tr>
      <w:tr w:rsidR="00C735A9" w:rsidRPr="00D3102F" w14:paraId="4DB1559E" w14:textId="77777777" w:rsidTr="00B676E3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99" w14:textId="77777777" w:rsidR="00C735A9" w:rsidRPr="00D3102F" w:rsidRDefault="00C735A9" w:rsidP="00C735A9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ЗУ </w:t>
            </w:r>
            <w:r>
              <w:rPr>
                <w:rFonts w:eastAsia="Calibri"/>
                <w:sz w:val="26"/>
                <w:szCs w:val="26"/>
              </w:rPr>
              <w:t>9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4DB1559A" w14:textId="77777777" w:rsidR="00C735A9" w:rsidRPr="00D3102F" w:rsidRDefault="00C735A9" w:rsidP="00B676E3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14:paraId="4DB1559B" w14:textId="77777777" w:rsidR="00C735A9" w:rsidRPr="00D3102F" w:rsidRDefault="00C735A9" w:rsidP="00C735A9">
            <w:pPr>
              <w:pStyle w:val="S9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Общее пользование территории 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9C" w14:textId="77777777" w:rsidR="00C735A9" w:rsidRPr="00D3102F" w:rsidRDefault="00C735A9" w:rsidP="00C735A9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0,</w:t>
            </w:r>
            <w:r>
              <w:rPr>
                <w:rFonts w:eastAsia="Calibri"/>
                <w:sz w:val="26"/>
                <w:szCs w:val="26"/>
              </w:rPr>
              <w:t>1651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9D" w14:textId="77777777" w:rsidR="00C735A9" w:rsidRPr="00D3102F" w:rsidRDefault="00C735A9" w:rsidP="00C735A9">
            <w:pPr>
              <w:pStyle w:val="S9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6"/>
                <w:szCs w:val="26"/>
              </w:rPr>
              <w:t> Печатников, (8)</w:t>
            </w:r>
          </w:p>
        </w:tc>
      </w:tr>
      <w:tr w:rsidR="00C735A9" w:rsidRPr="00D3102F" w14:paraId="4DB155A5" w14:textId="77777777" w:rsidTr="00B676E3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9F" w14:textId="77777777" w:rsidR="00C735A9" w:rsidRPr="00D3102F" w:rsidRDefault="00C735A9" w:rsidP="00C735A9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ЗУ </w:t>
            </w:r>
            <w:r>
              <w:rPr>
                <w:rFonts w:eastAsia="Calibri"/>
                <w:sz w:val="26"/>
                <w:szCs w:val="26"/>
              </w:rPr>
              <w:t>10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4DB155A0" w14:textId="77777777" w:rsidR="00C735A9" w:rsidRPr="00D3102F" w:rsidRDefault="00C735A9" w:rsidP="00B676E3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14:paraId="4DB155A2" w14:textId="14E651C6" w:rsidR="00C735A9" w:rsidRPr="00D3102F" w:rsidRDefault="00C735A9" w:rsidP="00B676E3">
            <w:pPr>
              <w:ind w:firstLine="0"/>
              <w:rPr>
                <w:rFonts w:eastAsia="Calibri"/>
                <w:sz w:val="26"/>
                <w:szCs w:val="26"/>
              </w:rPr>
            </w:pPr>
            <w:r w:rsidRPr="00C735A9">
              <w:rPr>
                <w:rFonts w:eastAsia="Calibri"/>
                <w:sz w:val="26"/>
                <w:szCs w:val="26"/>
              </w:rPr>
              <w:t>Многоэтажная жилая застройка (в</w:t>
            </w:r>
            <w:r w:rsidRPr="00C735A9">
              <w:rPr>
                <w:rFonts w:eastAsia="Calibri"/>
                <w:sz w:val="26"/>
                <w:szCs w:val="26"/>
              </w:rPr>
              <w:t>ы</w:t>
            </w:r>
            <w:r w:rsidRPr="00C735A9">
              <w:rPr>
                <w:rFonts w:eastAsia="Calibri"/>
                <w:sz w:val="26"/>
                <w:szCs w:val="26"/>
              </w:rPr>
              <w:t xml:space="preserve">сотная застройка) 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A3" w14:textId="77777777" w:rsidR="00C735A9" w:rsidRPr="00D3102F" w:rsidRDefault="00C735A9" w:rsidP="00C735A9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0,</w:t>
            </w:r>
            <w:r>
              <w:rPr>
                <w:rFonts w:eastAsia="Calibri"/>
                <w:sz w:val="26"/>
                <w:szCs w:val="26"/>
              </w:rPr>
              <w:t>7379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A4" w14:textId="77777777" w:rsidR="00C735A9" w:rsidRPr="00D3102F" w:rsidRDefault="00C735A9" w:rsidP="00C735A9">
            <w:pPr>
              <w:pStyle w:val="S9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Российская Федерация, Новосибирская область, город Новосибирск, </w:t>
            </w:r>
            <w:r>
              <w:rPr>
                <w:rFonts w:eastAsia="Calibri"/>
                <w:sz w:val="26"/>
                <w:szCs w:val="26"/>
              </w:rPr>
              <w:t>ул. Молодости, 24</w:t>
            </w:r>
          </w:p>
        </w:tc>
      </w:tr>
      <w:tr w:rsidR="00C735A9" w:rsidRPr="00D3102F" w14:paraId="4DB155AB" w14:textId="77777777" w:rsidTr="00B676E3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A6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lastRenderedPageBreak/>
              <w:t xml:space="preserve">ЗУ </w:t>
            </w:r>
            <w:r>
              <w:rPr>
                <w:rFonts w:eastAsia="Calibri"/>
                <w:sz w:val="26"/>
                <w:szCs w:val="26"/>
              </w:rPr>
              <w:t>11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4DB155A7" w14:textId="77777777" w:rsidR="00C735A9" w:rsidRPr="00D3102F" w:rsidRDefault="00C735A9" w:rsidP="00B676E3">
            <w:pPr>
              <w:pStyle w:val="S9"/>
              <w:widowControl w:val="0"/>
              <w:ind w:firstLine="0"/>
              <w:jc w:val="center"/>
              <w:rPr>
                <w:rFonts w:eastAsia="Calibri"/>
                <w:color w:val="FF0000"/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14:paraId="4DB155A8" w14:textId="4DE7BB47" w:rsidR="00C735A9" w:rsidRPr="00D3102F" w:rsidRDefault="00C735A9" w:rsidP="00B676E3">
            <w:pPr>
              <w:ind w:firstLine="0"/>
              <w:rPr>
                <w:rFonts w:eastAsia="Calibri"/>
                <w:color w:val="FF0000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Общее пользование территории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A9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0,</w:t>
            </w:r>
            <w:r>
              <w:rPr>
                <w:rFonts w:eastAsia="Calibri"/>
                <w:sz w:val="26"/>
                <w:szCs w:val="26"/>
              </w:rPr>
              <w:t>1867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AA" w14:textId="77777777" w:rsidR="00C735A9" w:rsidRPr="00D3102F" w:rsidRDefault="00C735A9" w:rsidP="00C735A9">
            <w:pPr>
              <w:pStyle w:val="S9"/>
              <w:widowControl w:val="0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Российская Федерация, Новосибирская область, город Новосибирск, </w:t>
            </w:r>
            <w:r>
              <w:rPr>
                <w:rFonts w:eastAsia="Calibri"/>
                <w:sz w:val="26"/>
                <w:szCs w:val="26"/>
              </w:rPr>
              <w:t xml:space="preserve">ул. Молодости, </w:t>
            </w:r>
            <w:r w:rsidR="00A7641E">
              <w:rPr>
                <w:rFonts w:eastAsia="Calibri"/>
                <w:sz w:val="26"/>
                <w:szCs w:val="26"/>
              </w:rPr>
              <w:t>(</w:t>
            </w:r>
            <w:r>
              <w:rPr>
                <w:rFonts w:eastAsia="Calibri"/>
                <w:sz w:val="26"/>
                <w:szCs w:val="26"/>
              </w:rPr>
              <w:t>25</w:t>
            </w:r>
            <w:r w:rsidR="00A7641E">
              <w:rPr>
                <w:rFonts w:eastAsia="Calibri"/>
                <w:sz w:val="26"/>
                <w:szCs w:val="26"/>
              </w:rPr>
              <w:t>)</w:t>
            </w:r>
          </w:p>
        </w:tc>
      </w:tr>
      <w:tr w:rsidR="00C735A9" w:rsidRPr="00D3102F" w14:paraId="4DB155B1" w14:textId="77777777" w:rsidTr="00B676E3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AC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ЗУ </w:t>
            </w:r>
            <w:r>
              <w:rPr>
                <w:rFonts w:eastAsia="Calibri"/>
                <w:sz w:val="26"/>
                <w:szCs w:val="26"/>
              </w:rPr>
              <w:t>12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4DB155AD" w14:textId="77777777" w:rsidR="00C735A9" w:rsidRPr="00D3102F" w:rsidRDefault="00C735A9" w:rsidP="00B676E3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14:paraId="4DB155AE" w14:textId="03AFA8C6" w:rsidR="00C735A9" w:rsidRPr="00D3102F" w:rsidRDefault="00C735A9" w:rsidP="00B676E3">
            <w:pPr>
              <w:ind w:firstLine="0"/>
              <w:rPr>
                <w:rFonts w:eastAsia="Calibri"/>
                <w:color w:val="FF0000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Общее пользование территории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AF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0,0</w:t>
            </w:r>
            <w:r>
              <w:rPr>
                <w:rFonts w:eastAsia="Calibri"/>
                <w:sz w:val="26"/>
                <w:szCs w:val="26"/>
              </w:rPr>
              <w:t>663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B0" w14:textId="77777777" w:rsidR="00C735A9" w:rsidRPr="00D3102F" w:rsidRDefault="00C735A9" w:rsidP="00C735A9">
            <w:pPr>
              <w:pStyle w:val="S9"/>
              <w:widowControl w:val="0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6"/>
                <w:szCs w:val="26"/>
              </w:rPr>
              <w:t> Печатников, (6)</w:t>
            </w:r>
          </w:p>
        </w:tc>
      </w:tr>
      <w:tr w:rsidR="00C735A9" w:rsidRPr="00D3102F" w14:paraId="4DB155B7" w14:textId="77777777" w:rsidTr="00B676E3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B2" w14:textId="77777777" w:rsidR="00C735A9" w:rsidRPr="00D3102F" w:rsidRDefault="00C735A9" w:rsidP="00C735A9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ЗУ </w:t>
            </w:r>
            <w:r>
              <w:rPr>
                <w:rFonts w:eastAsia="Calibri"/>
                <w:sz w:val="26"/>
                <w:szCs w:val="26"/>
              </w:rPr>
              <w:t>13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4DB155B3" w14:textId="77777777" w:rsidR="00C735A9" w:rsidRPr="00D3102F" w:rsidRDefault="00C735A9" w:rsidP="00B676E3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14:paraId="4DB155B4" w14:textId="19DE4202" w:rsidR="00C735A9" w:rsidRPr="00D3102F" w:rsidRDefault="00C735A9" w:rsidP="00B676E3">
            <w:pPr>
              <w:ind w:firstLine="0"/>
              <w:rPr>
                <w:rFonts w:eastAsia="Calibri"/>
                <w:color w:val="FF0000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Общее пользование территории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B5" w14:textId="77777777" w:rsidR="00C735A9" w:rsidRPr="00D3102F" w:rsidRDefault="00C735A9" w:rsidP="00FE1406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0,</w:t>
            </w:r>
            <w:r w:rsidR="00FE1406">
              <w:rPr>
                <w:rFonts w:eastAsia="Calibri"/>
                <w:sz w:val="26"/>
                <w:szCs w:val="26"/>
              </w:rPr>
              <w:t>1330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B6" w14:textId="77777777" w:rsidR="00C735A9" w:rsidRPr="00D3102F" w:rsidRDefault="00C735A9" w:rsidP="00FE1406">
            <w:pPr>
              <w:pStyle w:val="S9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6"/>
                <w:szCs w:val="26"/>
              </w:rPr>
              <w:t> </w:t>
            </w:r>
            <w:r w:rsidR="00FE1406">
              <w:rPr>
                <w:rFonts w:eastAsia="Calibri"/>
                <w:sz w:val="26"/>
                <w:szCs w:val="26"/>
              </w:rPr>
              <w:t>Энгельса</w:t>
            </w:r>
            <w:r>
              <w:rPr>
                <w:rFonts w:eastAsia="Calibri"/>
                <w:sz w:val="26"/>
                <w:szCs w:val="26"/>
              </w:rPr>
              <w:t>, (</w:t>
            </w:r>
            <w:r w:rsidR="00FE1406">
              <w:rPr>
                <w:rFonts w:eastAsia="Calibri"/>
                <w:sz w:val="26"/>
                <w:szCs w:val="26"/>
              </w:rPr>
              <w:t>20</w:t>
            </w:r>
            <w:r>
              <w:rPr>
                <w:rFonts w:eastAsia="Calibri"/>
                <w:sz w:val="26"/>
                <w:szCs w:val="26"/>
              </w:rPr>
              <w:t>)</w:t>
            </w:r>
          </w:p>
        </w:tc>
      </w:tr>
      <w:tr w:rsidR="00C735A9" w:rsidRPr="00D3102F" w14:paraId="4DB155BD" w14:textId="77777777" w:rsidTr="00B676E3">
        <w:trPr>
          <w:cantSplit/>
          <w:trHeight w:val="287"/>
          <w:jc w:val="center"/>
        </w:trPr>
        <w:tc>
          <w:tcPr>
            <w:tcW w:w="1418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14:paraId="4DB155B8" w14:textId="77777777" w:rsidR="00C735A9" w:rsidRPr="00D3102F" w:rsidRDefault="00C735A9" w:rsidP="00C735A9">
            <w:pPr>
              <w:pStyle w:val="S9"/>
              <w:widowControl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14:paraId="4DB155B9" w14:textId="77777777" w:rsidR="00C735A9" w:rsidRPr="00D3102F" w:rsidRDefault="00C735A9" w:rsidP="00B676E3">
            <w:pPr>
              <w:pStyle w:val="S9"/>
              <w:widowControl w:val="0"/>
              <w:ind w:firstLine="0"/>
              <w:rPr>
                <w:sz w:val="26"/>
                <w:szCs w:val="26"/>
              </w:rPr>
            </w:pPr>
            <w:r w:rsidRPr="00D3102F">
              <w:rPr>
                <w:sz w:val="26"/>
                <w:szCs w:val="26"/>
              </w:rPr>
              <w:t>Итого: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14:paraId="4DB155BA" w14:textId="77777777" w:rsidR="00C735A9" w:rsidRPr="00D3102F" w:rsidRDefault="00C735A9" w:rsidP="00C735A9">
            <w:pPr>
              <w:pStyle w:val="S9"/>
              <w:widowControl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BB" w14:textId="77777777" w:rsidR="00C735A9" w:rsidRPr="00D3102F" w:rsidRDefault="00C735A9" w:rsidP="00FE1406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Pr="00D3102F">
              <w:rPr>
                <w:sz w:val="26"/>
                <w:szCs w:val="26"/>
              </w:rPr>
              <w:t>,</w:t>
            </w:r>
            <w:r w:rsidR="00FE1406">
              <w:rPr>
                <w:sz w:val="26"/>
                <w:szCs w:val="26"/>
              </w:rPr>
              <w:t>4782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BC" w14:textId="77777777" w:rsidR="00C735A9" w:rsidRPr="00D3102F" w:rsidRDefault="00C735A9" w:rsidP="00C735A9">
            <w:pPr>
              <w:pStyle w:val="S9"/>
              <w:widowControl w:val="0"/>
              <w:ind w:firstLine="0"/>
              <w:rPr>
                <w:sz w:val="26"/>
                <w:szCs w:val="26"/>
              </w:rPr>
            </w:pPr>
          </w:p>
        </w:tc>
      </w:tr>
    </w:tbl>
    <w:p w14:paraId="7724E96B" w14:textId="77777777" w:rsidR="00B676E3" w:rsidRPr="0075601C" w:rsidRDefault="00B676E3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4DB155C7" w14:textId="77777777" w:rsidR="00C735A9" w:rsidRPr="00C735A9" w:rsidRDefault="00C735A9" w:rsidP="00C735A9">
      <w:pPr>
        <w:ind w:firstLine="0"/>
        <w:rPr>
          <w:sz w:val="26"/>
          <w:szCs w:val="26"/>
        </w:rPr>
        <w:sectPr w:rsidR="00C735A9" w:rsidRPr="00C735A9" w:rsidSect="00B676E3">
          <w:headerReference w:type="default" r:id="rId24"/>
          <w:pgSz w:w="16839" w:h="11907" w:orient="landscape" w:code="9"/>
          <w:pgMar w:top="1418" w:right="567" w:bottom="426" w:left="567" w:header="680" w:footer="680" w:gutter="0"/>
          <w:pgNumType w:start="1"/>
          <w:cols w:space="708"/>
          <w:titlePg/>
          <w:docGrid w:linePitch="381"/>
        </w:sectPr>
      </w:pPr>
    </w:p>
    <w:p w14:paraId="4DB155CB" w14:textId="77777777" w:rsidR="008E662B" w:rsidRPr="008E662B" w:rsidRDefault="008E662B" w:rsidP="00B676E3">
      <w:pPr>
        <w:pStyle w:val="a9"/>
        <w:ind w:left="9923" w:firstLine="2268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2 </w:t>
      </w:r>
    </w:p>
    <w:p w14:paraId="4DB155CC" w14:textId="77777777" w:rsidR="008E662B" w:rsidRPr="008E662B" w:rsidRDefault="008E662B" w:rsidP="00B676E3">
      <w:pPr>
        <w:pStyle w:val="a9"/>
        <w:ind w:left="9923" w:firstLine="2268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территории</w:t>
      </w:r>
    </w:p>
    <w:p w14:paraId="4DB155CD" w14:textId="77777777"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14:paraId="4DB155CE" w14:textId="77777777"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14:paraId="4DB155CF" w14:textId="77777777" w:rsidR="008E662B" w:rsidRPr="00AE67AF" w:rsidRDefault="008E662B" w:rsidP="008E662B">
      <w:pPr>
        <w:pStyle w:val="a9"/>
        <w:ind w:firstLine="0"/>
        <w:jc w:val="center"/>
        <w:rPr>
          <w:sz w:val="26"/>
          <w:szCs w:val="26"/>
        </w:rPr>
      </w:pPr>
      <w:r w:rsidRPr="00AE67AF">
        <w:rPr>
          <w:sz w:val="26"/>
          <w:szCs w:val="26"/>
        </w:rPr>
        <w:t>СВЕДЕНИЯ</w:t>
      </w:r>
    </w:p>
    <w:p w14:paraId="4DB155D0" w14:textId="77777777" w:rsidR="008E662B" w:rsidRPr="00AE67AF" w:rsidRDefault="008E662B" w:rsidP="008E662B">
      <w:pPr>
        <w:pStyle w:val="a9"/>
        <w:ind w:firstLine="0"/>
        <w:jc w:val="center"/>
        <w:rPr>
          <w:sz w:val="26"/>
          <w:szCs w:val="26"/>
        </w:rPr>
      </w:pPr>
      <w:r w:rsidRPr="00AE67AF">
        <w:rPr>
          <w:sz w:val="26"/>
          <w:szCs w:val="26"/>
        </w:rPr>
        <w:t>об образуем</w:t>
      </w:r>
      <w:r w:rsidR="00E86E7B" w:rsidRPr="00AE67AF">
        <w:rPr>
          <w:sz w:val="26"/>
          <w:szCs w:val="26"/>
        </w:rPr>
        <w:t>ых</w:t>
      </w:r>
      <w:r w:rsidRPr="00AE67AF">
        <w:rPr>
          <w:sz w:val="26"/>
          <w:szCs w:val="26"/>
        </w:rPr>
        <w:t xml:space="preserve"> земельн</w:t>
      </w:r>
      <w:r w:rsidR="00E86E7B" w:rsidRPr="00AE67AF">
        <w:rPr>
          <w:sz w:val="26"/>
          <w:szCs w:val="26"/>
        </w:rPr>
        <w:t>ых</w:t>
      </w:r>
      <w:r w:rsidRPr="00AE67AF">
        <w:rPr>
          <w:sz w:val="26"/>
          <w:szCs w:val="26"/>
        </w:rPr>
        <w:t xml:space="preserve"> участк</w:t>
      </w:r>
      <w:r w:rsidR="00E86E7B" w:rsidRPr="00AE67AF">
        <w:rPr>
          <w:sz w:val="26"/>
          <w:szCs w:val="26"/>
        </w:rPr>
        <w:t>ах</w:t>
      </w:r>
      <w:r w:rsidRPr="00AE67AF">
        <w:rPr>
          <w:sz w:val="26"/>
          <w:szCs w:val="26"/>
        </w:rPr>
        <w:t>, которы</w:t>
      </w:r>
      <w:r w:rsidR="00E86E7B" w:rsidRPr="00AE67AF">
        <w:rPr>
          <w:sz w:val="26"/>
          <w:szCs w:val="26"/>
        </w:rPr>
        <w:t>е</w:t>
      </w:r>
      <w:r w:rsidRPr="00AE67AF">
        <w:rPr>
          <w:sz w:val="26"/>
          <w:szCs w:val="26"/>
        </w:rPr>
        <w:t xml:space="preserve"> после образования буд</w:t>
      </w:r>
      <w:r w:rsidR="00E86E7B" w:rsidRPr="00AE67AF">
        <w:rPr>
          <w:sz w:val="26"/>
          <w:szCs w:val="26"/>
        </w:rPr>
        <w:t>у</w:t>
      </w:r>
      <w:r w:rsidRPr="00AE67AF">
        <w:rPr>
          <w:sz w:val="26"/>
          <w:szCs w:val="26"/>
        </w:rPr>
        <w:t>т относиться</w:t>
      </w:r>
    </w:p>
    <w:p w14:paraId="4DB155D1" w14:textId="77777777" w:rsidR="008E662B" w:rsidRPr="00AE67AF" w:rsidRDefault="008E662B" w:rsidP="008E662B">
      <w:pPr>
        <w:pStyle w:val="a9"/>
        <w:ind w:firstLine="0"/>
        <w:jc w:val="center"/>
        <w:rPr>
          <w:sz w:val="26"/>
          <w:szCs w:val="26"/>
        </w:rPr>
      </w:pPr>
      <w:r w:rsidRPr="00AE67AF">
        <w:rPr>
          <w:sz w:val="26"/>
          <w:szCs w:val="26"/>
        </w:rPr>
        <w:t>к территориям общего пользования или имуществу общего пользования</w:t>
      </w:r>
    </w:p>
    <w:p w14:paraId="4DB155D2" w14:textId="77777777" w:rsidR="00FA0B18" w:rsidRPr="00AE67AF" w:rsidRDefault="00FA0B18" w:rsidP="008E662B">
      <w:pPr>
        <w:pStyle w:val="a9"/>
        <w:ind w:firstLine="0"/>
        <w:jc w:val="center"/>
        <w:rPr>
          <w:sz w:val="26"/>
          <w:szCs w:val="26"/>
        </w:rPr>
      </w:pPr>
    </w:p>
    <w:tbl>
      <w:tblPr>
        <w:tblW w:w="155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1843"/>
        <w:gridCol w:w="4394"/>
        <w:gridCol w:w="2410"/>
        <w:gridCol w:w="5528"/>
      </w:tblGrid>
      <w:tr w:rsidR="00C735A9" w:rsidRPr="001D384E" w14:paraId="4DB155DA" w14:textId="77777777" w:rsidTr="00AE67AF">
        <w:trPr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3A7C45CA" w14:textId="77777777" w:rsidR="00B676E3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 xml:space="preserve">Условный номер </w:t>
            </w:r>
          </w:p>
          <w:p w14:paraId="4DB155D3" w14:textId="61614D0B" w:rsidR="00C735A9" w:rsidRPr="001D384E" w:rsidRDefault="00C735A9" w:rsidP="00C735A9">
            <w:pPr>
              <w:pStyle w:val="S9"/>
              <w:widowControl w:val="0"/>
              <w:ind w:firstLine="0"/>
              <w:jc w:val="center"/>
              <w:rPr>
                <w:color w:val="FF0000"/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>земельного участка на</w:t>
            </w:r>
            <w:r>
              <w:rPr>
                <w:sz w:val="26"/>
                <w:szCs w:val="26"/>
              </w:rPr>
              <w:t xml:space="preserve"> </w:t>
            </w:r>
            <w:r w:rsidRPr="001D384E">
              <w:rPr>
                <w:sz w:val="26"/>
                <w:szCs w:val="26"/>
              </w:rPr>
              <w:t>чертеже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14:paraId="4DB155D4" w14:textId="77777777" w:rsidR="00C735A9" w:rsidRPr="001D384E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 xml:space="preserve">Учетный </w:t>
            </w:r>
          </w:p>
          <w:p w14:paraId="4DB155D5" w14:textId="77777777" w:rsidR="00C735A9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>номер</w:t>
            </w:r>
          </w:p>
          <w:p w14:paraId="4DB155D6" w14:textId="77777777" w:rsidR="00C735A9" w:rsidRPr="001D384E" w:rsidRDefault="00C735A9" w:rsidP="00C735A9">
            <w:pPr>
              <w:pStyle w:val="S9"/>
              <w:widowControl w:val="0"/>
              <w:ind w:firstLine="0"/>
              <w:jc w:val="center"/>
              <w:rPr>
                <w:color w:val="FF0000"/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>кадастрового квартала</w:t>
            </w: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14:paraId="6491A778" w14:textId="77777777" w:rsidR="00AE67AF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Наименование вида </w:t>
            </w:r>
          </w:p>
          <w:p w14:paraId="382DE8C6" w14:textId="77777777" w:rsidR="00AE67AF" w:rsidRDefault="00C735A9" w:rsidP="00AE67AF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разрешенного использования </w:t>
            </w:r>
          </w:p>
          <w:p w14:paraId="60ED38E7" w14:textId="77777777" w:rsidR="00AE67AF" w:rsidRDefault="00C735A9" w:rsidP="00AE67AF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образуемых земел</w:t>
            </w:r>
            <w:r w:rsidR="00E86E7B">
              <w:rPr>
                <w:sz w:val="26"/>
                <w:szCs w:val="26"/>
              </w:rPr>
              <w:t xml:space="preserve">ьных участков </w:t>
            </w:r>
          </w:p>
          <w:p w14:paraId="0CBC2ADE" w14:textId="77777777" w:rsidR="00AE67AF" w:rsidRDefault="00C735A9" w:rsidP="00AE67AF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соответствии с проектом </w:t>
            </w:r>
          </w:p>
          <w:p w14:paraId="4DB155D7" w14:textId="29C531CF" w:rsidR="00C735A9" w:rsidRPr="001D384E" w:rsidRDefault="00C735A9" w:rsidP="00AE67AF">
            <w:pPr>
              <w:pStyle w:val="S9"/>
              <w:widowControl w:val="0"/>
              <w:ind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планировки территории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1C19FC06" w14:textId="77777777" w:rsidR="00AE67AF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 xml:space="preserve">Площадь </w:t>
            </w:r>
          </w:p>
          <w:p w14:paraId="2D065B92" w14:textId="77777777" w:rsidR="00AE67AF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 xml:space="preserve">образуемых и </w:t>
            </w:r>
          </w:p>
          <w:p w14:paraId="0B923113" w14:textId="77777777" w:rsidR="00AE67AF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 xml:space="preserve">изменяемых </w:t>
            </w:r>
          </w:p>
          <w:p w14:paraId="4DB155D8" w14:textId="027150D7" w:rsidR="00C735A9" w:rsidRPr="001D384E" w:rsidRDefault="00C735A9" w:rsidP="00AE67AF">
            <w:pPr>
              <w:pStyle w:val="S9"/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>земельных участков и их частей, га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D9" w14:textId="77777777" w:rsidR="00C735A9" w:rsidRPr="00026684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84E">
              <w:rPr>
                <w:sz w:val="26"/>
                <w:szCs w:val="26"/>
              </w:rPr>
              <w:t>Адрес</w:t>
            </w:r>
            <w:r>
              <w:rPr>
                <w:sz w:val="26"/>
                <w:szCs w:val="26"/>
              </w:rPr>
              <w:t xml:space="preserve"> земельного </w:t>
            </w:r>
            <w:r w:rsidRPr="001D384E">
              <w:rPr>
                <w:sz w:val="26"/>
                <w:szCs w:val="26"/>
              </w:rPr>
              <w:t>участка</w:t>
            </w:r>
          </w:p>
        </w:tc>
      </w:tr>
    </w:tbl>
    <w:p w14:paraId="4DB155DB" w14:textId="77777777" w:rsidR="00C735A9" w:rsidRPr="002941B8" w:rsidRDefault="00C735A9" w:rsidP="00C735A9">
      <w:pPr>
        <w:pStyle w:val="S9"/>
        <w:ind w:firstLine="0"/>
        <w:jc w:val="center"/>
        <w:rPr>
          <w:color w:val="FF0000"/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1843"/>
        <w:gridCol w:w="4394"/>
        <w:gridCol w:w="2410"/>
        <w:gridCol w:w="5528"/>
      </w:tblGrid>
      <w:tr w:rsidR="00C735A9" w:rsidRPr="00D3102F" w14:paraId="4DB155E1" w14:textId="77777777" w:rsidTr="00AE67AF">
        <w:trPr>
          <w:cantSplit/>
          <w:tblHeader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4DB155DC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3102F">
              <w:rPr>
                <w:sz w:val="26"/>
                <w:szCs w:val="26"/>
              </w:rPr>
              <w:t>1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4DB155DD" w14:textId="77777777" w:rsidR="00C735A9" w:rsidRPr="00D3102F" w:rsidRDefault="00C735A9" w:rsidP="00B676E3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3102F">
              <w:rPr>
                <w:sz w:val="26"/>
                <w:szCs w:val="26"/>
              </w:rPr>
              <w:t>2</w:t>
            </w:r>
          </w:p>
        </w:tc>
        <w:tc>
          <w:tcPr>
            <w:tcW w:w="4394" w:type="dxa"/>
            <w:tcMar>
              <w:left w:w="57" w:type="dxa"/>
              <w:right w:w="57" w:type="dxa"/>
            </w:tcMar>
            <w:vAlign w:val="center"/>
          </w:tcPr>
          <w:p w14:paraId="4DB155DE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3102F">
              <w:rPr>
                <w:sz w:val="26"/>
                <w:szCs w:val="26"/>
              </w:rPr>
              <w:t>3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  <w:vAlign w:val="center"/>
          </w:tcPr>
          <w:p w14:paraId="4DB155DF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  <w:vAlign w:val="center"/>
          </w:tcPr>
          <w:p w14:paraId="4DB155E0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AE5FB4" w:rsidRPr="00D3102F" w14:paraId="4DB155E7" w14:textId="77777777" w:rsidTr="00AE67AF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E2" w14:textId="77777777" w:rsidR="00AE5FB4" w:rsidRPr="00D3102F" w:rsidRDefault="00AE5FB4" w:rsidP="00C735A9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ЗУ 5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14:paraId="4DB155E3" w14:textId="77777777" w:rsidR="00AE5FB4" w:rsidRPr="00572C7C" w:rsidRDefault="00AE5FB4" w:rsidP="00B676E3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14:paraId="4DB155E4" w14:textId="77777777" w:rsidR="00AE5FB4" w:rsidRPr="00D3102F" w:rsidRDefault="00AE5FB4" w:rsidP="00C735A9">
            <w:pPr>
              <w:pStyle w:val="S9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Общее пользование территории 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E5" w14:textId="77777777" w:rsidR="00AE5FB4" w:rsidRDefault="00AE5FB4" w:rsidP="00C735A9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0,2130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E6" w14:textId="77777777" w:rsidR="00AE5FB4" w:rsidRPr="00D3102F" w:rsidRDefault="00AE5FB4" w:rsidP="00A7641E">
            <w:pPr>
              <w:pStyle w:val="S9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6"/>
                <w:szCs w:val="26"/>
              </w:rPr>
              <w:t> </w:t>
            </w:r>
            <w:r w:rsidR="00A7641E">
              <w:rPr>
                <w:rFonts w:eastAsia="Calibri"/>
                <w:sz w:val="26"/>
                <w:szCs w:val="26"/>
              </w:rPr>
              <w:t>Гидромонтажная</w:t>
            </w:r>
            <w:r>
              <w:rPr>
                <w:rFonts w:eastAsia="Calibri"/>
                <w:sz w:val="26"/>
                <w:szCs w:val="26"/>
              </w:rPr>
              <w:t>, (</w:t>
            </w:r>
            <w:r w:rsidR="00A7641E">
              <w:rPr>
                <w:rFonts w:eastAsia="Calibri"/>
                <w:sz w:val="26"/>
                <w:szCs w:val="26"/>
              </w:rPr>
              <w:t>53</w:t>
            </w:r>
            <w:r>
              <w:rPr>
                <w:rFonts w:eastAsia="Calibri"/>
                <w:sz w:val="26"/>
                <w:szCs w:val="26"/>
              </w:rPr>
              <w:t>)</w:t>
            </w:r>
          </w:p>
        </w:tc>
      </w:tr>
      <w:tr w:rsidR="00C735A9" w:rsidRPr="00D3102F" w14:paraId="4DB155ED" w14:textId="77777777" w:rsidTr="00AE67AF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E8" w14:textId="77777777" w:rsidR="00C735A9" w:rsidRPr="00D3102F" w:rsidRDefault="00C735A9" w:rsidP="00C735A9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ЗУ 6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14:paraId="4DB155E9" w14:textId="77777777" w:rsidR="00C735A9" w:rsidRPr="00D3102F" w:rsidRDefault="00C735A9" w:rsidP="00B676E3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14:paraId="4DB155EA" w14:textId="77777777" w:rsidR="00C735A9" w:rsidRPr="00D3102F" w:rsidRDefault="00C735A9" w:rsidP="00C735A9">
            <w:pPr>
              <w:pStyle w:val="S9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Общее пользование территории 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EB" w14:textId="77777777" w:rsidR="00C735A9" w:rsidRPr="00D3102F" w:rsidRDefault="00C735A9" w:rsidP="00C735A9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</w:t>
            </w:r>
            <w:r w:rsidRPr="00D3102F">
              <w:rPr>
                <w:rFonts w:eastAsia="Calibri"/>
                <w:sz w:val="26"/>
                <w:szCs w:val="26"/>
              </w:rPr>
              <w:t>,</w:t>
            </w:r>
            <w:r>
              <w:rPr>
                <w:rFonts w:eastAsia="Calibri"/>
                <w:sz w:val="26"/>
                <w:szCs w:val="26"/>
              </w:rPr>
              <w:t>9612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EC" w14:textId="77777777" w:rsidR="00C735A9" w:rsidRPr="00D3102F" w:rsidRDefault="00C735A9" w:rsidP="00C735A9">
            <w:pPr>
              <w:pStyle w:val="S9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Российская Федерация, Новосибирская область, город Новосибирск, </w:t>
            </w:r>
            <w:r>
              <w:rPr>
                <w:rFonts w:eastAsia="Calibri"/>
                <w:sz w:val="26"/>
                <w:szCs w:val="26"/>
              </w:rPr>
              <w:t>ул. Молодости, (24)</w:t>
            </w:r>
          </w:p>
        </w:tc>
      </w:tr>
      <w:tr w:rsidR="00C735A9" w:rsidRPr="00D3102F" w14:paraId="4DB155F3" w14:textId="77777777" w:rsidTr="00AE67AF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EE" w14:textId="77777777" w:rsidR="00C735A9" w:rsidRPr="00D3102F" w:rsidRDefault="00C735A9" w:rsidP="00C735A9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ЗУ </w:t>
            </w:r>
            <w:r>
              <w:rPr>
                <w:rFonts w:eastAsia="Calibri"/>
                <w:sz w:val="26"/>
                <w:szCs w:val="26"/>
              </w:rPr>
              <w:t>9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14:paraId="4DB155EF" w14:textId="77777777" w:rsidR="00C735A9" w:rsidRPr="00D3102F" w:rsidRDefault="00C735A9" w:rsidP="00B676E3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14:paraId="4DB155F0" w14:textId="77777777" w:rsidR="00C735A9" w:rsidRPr="00D3102F" w:rsidRDefault="00C735A9" w:rsidP="00C735A9">
            <w:pPr>
              <w:pStyle w:val="S9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Общее пользование территории 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F1" w14:textId="77777777" w:rsidR="00C735A9" w:rsidRPr="00D3102F" w:rsidRDefault="00C735A9" w:rsidP="00C735A9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0,</w:t>
            </w:r>
            <w:r>
              <w:rPr>
                <w:rFonts w:eastAsia="Calibri"/>
                <w:sz w:val="26"/>
                <w:szCs w:val="26"/>
              </w:rPr>
              <w:t>1651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F2" w14:textId="77777777" w:rsidR="00C735A9" w:rsidRPr="00D3102F" w:rsidRDefault="00C735A9" w:rsidP="00C735A9">
            <w:pPr>
              <w:pStyle w:val="S9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6"/>
                <w:szCs w:val="26"/>
              </w:rPr>
              <w:t> Печатников, (8)</w:t>
            </w:r>
          </w:p>
        </w:tc>
      </w:tr>
      <w:tr w:rsidR="00C735A9" w:rsidRPr="00D3102F" w14:paraId="4DB155F9" w14:textId="77777777" w:rsidTr="00AE67AF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F4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ЗУ </w:t>
            </w:r>
            <w:r>
              <w:rPr>
                <w:rFonts w:eastAsia="Calibri"/>
                <w:sz w:val="26"/>
                <w:szCs w:val="26"/>
              </w:rPr>
              <w:t>11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14:paraId="4DB155F5" w14:textId="77777777" w:rsidR="00C735A9" w:rsidRPr="00D3102F" w:rsidRDefault="00C735A9" w:rsidP="00B676E3">
            <w:pPr>
              <w:pStyle w:val="S9"/>
              <w:widowControl w:val="0"/>
              <w:ind w:firstLine="0"/>
              <w:jc w:val="center"/>
              <w:rPr>
                <w:rFonts w:eastAsia="Calibri"/>
                <w:color w:val="FF0000"/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14:paraId="4DB155F6" w14:textId="77777777" w:rsidR="00C735A9" w:rsidRPr="00D3102F" w:rsidRDefault="00C735A9" w:rsidP="00C735A9">
            <w:pPr>
              <w:ind w:firstLine="0"/>
              <w:rPr>
                <w:rFonts w:eastAsia="Calibri"/>
                <w:color w:val="FF0000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Общее пользование территории 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F7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0,</w:t>
            </w:r>
            <w:r>
              <w:rPr>
                <w:rFonts w:eastAsia="Calibri"/>
                <w:sz w:val="26"/>
                <w:szCs w:val="26"/>
              </w:rPr>
              <w:t>1867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F8" w14:textId="77777777" w:rsidR="00C735A9" w:rsidRPr="00D3102F" w:rsidRDefault="00C735A9" w:rsidP="00C735A9">
            <w:pPr>
              <w:pStyle w:val="S9"/>
              <w:widowControl w:val="0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Российская Федерация, Новосибирская область, город Новосибирск, </w:t>
            </w:r>
            <w:r>
              <w:rPr>
                <w:rFonts w:eastAsia="Calibri"/>
                <w:sz w:val="26"/>
                <w:szCs w:val="26"/>
              </w:rPr>
              <w:t xml:space="preserve">ул. Молодости, </w:t>
            </w:r>
            <w:r w:rsidR="00AE5FB4">
              <w:rPr>
                <w:rFonts w:eastAsia="Calibri"/>
                <w:sz w:val="26"/>
                <w:szCs w:val="26"/>
              </w:rPr>
              <w:t>(</w:t>
            </w:r>
            <w:r>
              <w:rPr>
                <w:rFonts w:eastAsia="Calibri"/>
                <w:sz w:val="26"/>
                <w:szCs w:val="26"/>
              </w:rPr>
              <w:t>25</w:t>
            </w:r>
            <w:r w:rsidR="00AE5FB4">
              <w:rPr>
                <w:rFonts w:eastAsia="Calibri"/>
                <w:sz w:val="26"/>
                <w:szCs w:val="26"/>
              </w:rPr>
              <w:t>)</w:t>
            </w:r>
          </w:p>
        </w:tc>
      </w:tr>
      <w:tr w:rsidR="00C735A9" w:rsidRPr="00D3102F" w14:paraId="4DB155FF" w14:textId="77777777" w:rsidTr="00AE67AF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5FA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ЗУ </w:t>
            </w:r>
            <w:r>
              <w:rPr>
                <w:rFonts w:eastAsia="Calibri"/>
                <w:sz w:val="26"/>
                <w:szCs w:val="26"/>
              </w:rPr>
              <w:t>12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14:paraId="4DB155FB" w14:textId="77777777" w:rsidR="00C735A9" w:rsidRPr="00D3102F" w:rsidRDefault="00C735A9" w:rsidP="00B676E3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14:paraId="4DB155FC" w14:textId="77777777" w:rsidR="00C735A9" w:rsidRPr="00D3102F" w:rsidRDefault="00C735A9" w:rsidP="00C735A9">
            <w:pPr>
              <w:ind w:firstLine="0"/>
              <w:rPr>
                <w:rFonts w:eastAsia="Calibri"/>
                <w:color w:val="FF0000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Общее пользование территории 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5FD" w14:textId="77777777" w:rsidR="00C735A9" w:rsidRPr="00D3102F" w:rsidRDefault="00C735A9" w:rsidP="00C735A9">
            <w:pPr>
              <w:pStyle w:val="S9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0,0</w:t>
            </w:r>
            <w:r>
              <w:rPr>
                <w:rFonts w:eastAsia="Calibri"/>
                <w:sz w:val="26"/>
                <w:szCs w:val="26"/>
              </w:rPr>
              <w:t>663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5FE" w14:textId="77777777" w:rsidR="00C735A9" w:rsidRPr="00D3102F" w:rsidRDefault="00C735A9" w:rsidP="00C735A9">
            <w:pPr>
              <w:pStyle w:val="S9"/>
              <w:widowControl w:val="0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6"/>
                <w:szCs w:val="26"/>
              </w:rPr>
              <w:t> Печатников, (6)</w:t>
            </w:r>
          </w:p>
        </w:tc>
      </w:tr>
      <w:tr w:rsidR="00C735A9" w:rsidRPr="00D3102F" w14:paraId="4DB15605" w14:textId="77777777" w:rsidTr="00AE67AF">
        <w:trPr>
          <w:cantSplit/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4DB15600" w14:textId="77777777" w:rsidR="00C735A9" w:rsidRPr="00D3102F" w:rsidRDefault="00C735A9" w:rsidP="00C735A9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ЗУ </w:t>
            </w:r>
            <w:r>
              <w:rPr>
                <w:rFonts w:eastAsia="Calibri"/>
                <w:sz w:val="26"/>
                <w:szCs w:val="26"/>
              </w:rPr>
              <w:t>13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14:paraId="4DB15601" w14:textId="77777777" w:rsidR="00C735A9" w:rsidRPr="00D3102F" w:rsidRDefault="00C735A9" w:rsidP="00B676E3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572C7C">
              <w:rPr>
                <w:sz w:val="26"/>
                <w:szCs w:val="26"/>
              </w:rPr>
              <w:t>54:35:091895</w:t>
            </w: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14:paraId="4DB15602" w14:textId="77777777" w:rsidR="00C735A9" w:rsidRPr="00D3102F" w:rsidRDefault="00C735A9" w:rsidP="00C735A9">
            <w:pPr>
              <w:ind w:firstLine="0"/>
              <w:rPr>
                <w:rFonts w:eastAsia="Calibri"/>
                <w:color w:val="FF0000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Общее пользование территории 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603" w14:textId="77777777" w:rsidR="00C735A9" w:rsidRPr="00D3102F" w:rsidRDefault="00C735A9" w:rsidP="00AE5FB4">
            <w:pPr>
              <w:pStyle w:val="S9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>0,</w:t>
            </w:r>
            <w:r w:rsidR="00AE5FB4">
              <w:rPr>
                <w:rFonts w:eastAsia="Calibri"/>
                <w:sz w:val="26"/>
                <w:szCs w:val="26"/>
              </w:rPr>
              <w:t>1330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604" w14:textId="77777777" w:rsidR="00C735A9" w:rsidRPr="00D3102F" w:rsidRDefault="00AE5FB4" w:rsidP="00C735A9">
            <w:pPr>
              <w:pStyle w:val="S9"/>
              <w:ind w:firstLine="0"/>
              <w:rPr>
                <w:rFonts w:eastAsia="Calibri"/>
                <w:sz w:val="26"/>
                <w:szCs w:val="26"/>
              </w:rPr>
            </w:pPr>
            <w:r w:rsidRPr="00D3102F">
              <w:rPr>
                <w:rFonts w:eastAsia="Calibri"/>
                <w:sz w:val="26"/>
                <w:szCs w:val="26"/>
              </w:rPr>
              <w:t xml:space="preserve">Российская Федерация, Новосибирская область, город Новосибирск, </w:t>
            </w:r>
            <w:r>
              <w:rPr>
                <w:rFonts w:eastAsia="Calibri"/>
                <w:sz w:val="26"/>
                <w:szCs w:val="26"/>
              </w:rPr>
              <w:t>ул. Энгельса, (20)</w:t>
            </w:r>
          </w:p>
        </w:tc>
      </w:tr>
      <w:tr w:rsidR="00C735A9" w:rsidRPr="00256B03" w14:paraId="4DB1560B" w14:textId="77777777" w:rsidTr="00AE67AF">
        <w:trPr>
          <w:cantSplit/>
          <w:trHeight w:val="287"/>
          <w:jc w:val="center"/>
        </w:trPr>
        <w:tc>
          <w:tcPr>
            <w:tcW w:w="1418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14:paraId="4DB15606" w14:textId="77777777" w:rsidR="00C735A9" w:rsidRPr="00256B03" w:rsidRDefault="00C735A9" w:rsidP="00C735A9">
            <w:pPr>
              <w:pStyle w:val="S9"/>
              <w:widowControl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14:paraId="4DB15607" w14:textId="77777777" w:rsidR="00C735A9" w:rsidRPr="00256B03" w:rsidRDefault="00C735A9" w:rsidP="00AE67AF">
            <w:pPr>
              <w:pStyle w:val="S9"/>
              <w:widowControl w:val="0"/>
              <w:ind w:firstLine="0"/>
              <w:rPr>
                <w:sz w:val="26"/>
                <w:szCs w:val="26"/>
              </w:rPr>
            </w:pPr>
            <w:r w:rsidRPr="00256B03">
              <w:rPr>
                <w:sz w:val="26"/>
                <w:szCs w:val="26"/>
              </w:rPr>
              <w:t>Итого:</w:t>
            </w: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14:paraId="4DB15608" w14:textId="77777777" w:rsidR="00C735A9" w:rsidRPr="00256B03" w:rsidRDefault="00C735A9" w:rsidP="00C735A9">
            <w:pPr>
              <w:pStyle w:val="S9"/>
              <w:widowControl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DB15609" w14:textId="77777777" w:rsidR="00C735A9" w:rsidRPr="00256B03" w:rsidRDefault="00C735A9" w:rsidP="00AE5FB4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</w:t>
            </w:r>
            <w:r w:rsidRPr="00256B03">
              <w:rPr>
                <w:rFonts w:eastAsia="Calibri"/>
                <w:sz w:val="26"/>
                <w:szCs w:val="26"/>
              </w:rPr>
              <w:t>,</w:t>
            </w:r>
            <w:r w:rsidR="00AE5FB4">
              <w:rPr>
                <w:rFonts w:eastAsia="Calibri"/>
                <w:sz w:val="26"/>
                <w:szCs w:val="26"/>
              </w:rPr>
              <w:t>7253</w:t>
            </w:r>
          </w:p>
        </w:tc>
        <w:tc>
          <w:tcPr>
            <w:tcW w:w="5528" w:type="dxa"/>
            <w:tcMar>
              <w:left w:w="57" w:type="dxa"/>
              <w:right w:w="57" w:type="dxa"/>
            </w:tcMar>
          </w:tcPr>
          <w:p w14:paraId="4DB1560A" w14:textId="77777777" w:rsidR="00C735A9" w:rsidRPr="00256B03" w:rsidRDefault="00C735A9" w:rsidP="00C735A9">
            <w:pPr>
              <w:pStyle w:val="S9"/>
              <w:widowControl w:val="0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14:paraId="40565A57" w14:textId="77777777" w:rsidR="00AE67AF" w:rsidRPr="0075601C" w:rsidRDefault="00AE67AF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4DB15649" w14:textId="77777777" w:rsidR="002F3168" w:rsidRDefault="002F3168" w:rsidP="00AE5FB4">
      <w:pPr>
        <w:pStyle w:val="a9"/>
        <w:ind w:firstLine="0"/>
        <w:rPr>
          <w:sz w:val="24"/>
          <w:szCs w:val="24"/>
        </w:rPr>
      </w:pPr>
    </w:p>
    <w:sectPr w:rsidR="002F3168" w:rsidSect="00AE67AF">
      <w:headerReference w:type="even" r:id="rId25"/>
      <w:headerReference w:type="first" r:id="rId26"/>
      <w:pgSz w:w="16840" w:h="11907" w:orient="landscape" w:code="9"/>
      <w:pgMar w:top="1418" w:right="567" w:bottom="567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B15651" w14:textId="77777777" w:rsidR="006204BA" w:rsidRDefault="006204BA" w:rsidP="007B56B1">
      <w:r>
        <w:separator/>
      </w:r>
    </w:p>
    <w:p w14:paraId="4DB15652" w14:textId="77777777" w:rsidR="006204BA" w:rsidRDefault="006204BA"/>
  </w:endnote>
  <w:endnote w:type="continuationSeparator" w:id="0">
    <w:p w14:paraId="4DB15653" w14:textId="77777777" w:rsidR="006204BA" w:rsidRDefault="006204BA" w:rsidP="007B56B1">
      <w:r>
        <w:continuationSeparator/>
      </w:r>
    </w:p>
    <w:p w14:paraId="4DB15654" w14:textId="77777777" w:rsidR="006204BA" w:rsidRDefault="006204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B1564D" w14:textId="77777777" w:rsidR="006204BA" w:rsidRDefault="006204BA" w:rsidP="007B56B1">
      <w:r>
        <w:separator/>
      </w:r>
    </w:p>
    <w:p w14:paraId="4DB1564E" w14:textId="77777777" w:rsidR="006204BA" w:rsidRDefault="006204BA"/>
  </w:footnote>
  <w:footnote w:type="continuationSeparator" w:id="0">
    <w:p w14:paraId="4DB1564F" w14:textId="77777777" w:rsidR="006204BA" w:rsidRDefault="006204BA" w:rsidP="007B56B1">
      <w:r>
        <w:continuationSeparator/>
      </w:r>
    </w:p>
    <w:p w14:paraId="4DB15650" w14:textId="77777777" w:rsidR="006204BA" w:rsidRDefault="006204B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15655" w14:textId="77777777" w:rsidR="006204BA" w:rsidRPr="0009543B" w:rsidRDefault="006204BA" w:rsidP="004722AC">
    <w:pPr>
      <w:pStyle w:val="a3"/>
      <w:ind w:firstLine="0"/>
      <w:jc w:val="center"/>
      <w:rPr>
        <w:sz w:val="24"/>
        <w:szCs w:val="24"/>
      </w:rPr>
    </w:pPr>
    <w:r w:rsidRPr="0009543B">
      <w:rPr>
        <w:sz w:val="24"/>
        <w:szCs w:val="24"/>
      </w:rPr>
      <w:t>2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1565F" w14:textId="77777777" w:rsidR="006204BA" w:rsidRDefault="006204BA">
    <w:pPr>
      <w:pStyle w:val="a3"/>
      <w:jc w:val="center"/>
    </w:pPr>
  </w:p>
  <w:p w14:paraId="4DB15660" w14:textId="77777777" w:rsidR="006204BA" w:rsidRPr="004722AC" w:rsidRDefault="006204BA" w:rsidP="004722AC">
    <w:pPr>
      <w:pStyle w:val="a3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531942"/>
      <w:docPartObj>
        <w:docPartGallery w:val="Page Numbers (Top of Page)"/>
        <w:docPartUnique/>
      </w:docPartObj>
    </w:sdtPr>
    <w:sdtEndPr/>
    <w:sdtContent>
      <w:p w14:paraId="4DB15661" w14:textId="77777777" w:rsidR="006204BA" w:rsidRPr="00B95FB4" w:rsidRDefault="00106D2F" w:rsidP="00C735A9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76E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892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4DB15664" w14:textId="77777777" w:rsidR="006204BA" w:rsidRPr="000A6E53" w:rsidRDefault="006204BA">
        <w:pPr>
          <w:pStyle w:val="a3"/>
          <w:jc w:val="center"/>
          <w:rPr>
            <w:sz w:val="24"/>
            <w:szCs w:val="24"/>
          </w:rPr>
        </w:pPr>
        <w:r w:rsidRPr="000A6E53">
          <w:rPr>
            <w:sz w:val="24"/>
            <w:szCs w:val="24"/>
          </w:rPr>
          <w:fldChar w:fldCharType="begin"/>
        </w:r>
        <w:r w:rsidRPr="000A6E53">
          <w:rPr>
            <w:sz w:val="24"/>
            <w:szCs w:val="24"/>
          </w:rPr>
          <w:instrText xml:space="preserve"> PAGE   \* MERGEFORMAT </w:instrText>
        </w:r>
        <w:r w:rsidRPr="000A6E53">
          <w:rPr>
            <w:sz w:val="24"/>
            <w:szCs w:val="24"/>
          </w:rPr>
          <w:fldChar w:fldCharType="separate"/>
        </w:r>
        <w:r w:rsidR="00AE67AF">
          <w:rPr>
            <w:noProof/>
            <w:sz w:val="24"/>
            <w:szCs w:val="24"/>
          </w:rPr>
          <w:t>2</w:t>
        </w:r>
        <w:r w:rsidRPr="000A6E53">
          <w:rPr>
            <w:noProof/>
            <w:sz w:val="24"/>
            <w:szCs w:val="24"/>
          </w:rPr>
          <w:fldChar w:fldCharType="end"/>
        </w:r>
      </w:p>
    </w:sdtContent>
  </w:sdt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15665" w14:textId="77777777" w:rsidR="006204BA" w:rsidRPr="000A6E53" w:rsidRDefault="006204BA" w:rsidP="000A6E5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</w:rPr>
      <w:id w:val="39791675"/>
      <w:docPartObj>
        <w:docPartGallery w:val="Page Numbers (Top of Page)"/>
        <w:docPartUnique/>
      </w:docPartObj>
    </w:sdtPr>
    <w:sdtEndPr/>
    <w:sdtContent>
      <w:p w14:paraId="4DB15656" w14:textId="77777777" w:rsidR="006204BA" w:rsidRPr="00B676E3" w:rsidRDefault="006204BA" w:rsidP="004722AC">
        <w:pPr>
          <w:pStyle w:val="a3"/>
          <w:ind w:firstLine="0"/>
          <w:jc w:val="center"/>
          <w:rPr>
            <w:sz w:val="24"/>
          </w:rPr>
        </w:pPr>
        <w:r w:rsidRPr="00B676E3">
          <w:rPr>
            <w:sz w:val="24"/>
          </w:rPr>
          <w:t>3</w: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15657" w14:textId="77777777" w:rsidR="006204BA" w:rsidRPr="004722AC" w:rsidRDefault="006204BA" w:rsidP="004722AC">
    <w:pPr>
      <w:pStyle w:val="a3"/>
      <w:ind w:firstLine="0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15658" w14:textId="77777777" w:rsidR="006204BA" w:rsidRDefault="006204BA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14:paraId="4DB15659" w14:textId="77777777" w:rsidR="006204BA" w:rsidRDefault="006204BA" w:rsidP="00A014E3">
    <w:pPr>
      <w:pStyle w:val="a3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1565A" w14:textId="77777777" w:rsidR="006204BA" w:rsidRPr="0067104A" w:rsidRDefault="006204BA" w:rsidP="0067104A">
    <w:pPr>
      <w:pStyle w:val="a3"/>
      <w:rPr>
        <w:szCs w:val="2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1565B" w14:textId="77777777" w:rsidR="006204BA" w:rsidRPr="004722AC" w:rsidRDefault="006204BA" w:rsidP="004722AC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1565C" w14:textId="77777777" w:rsidR="006204BA" w:rsidRPr="000E35E1" w:rsidRDefault="006204BA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1565D" w14:textId="77777777" w:rsidR="006204BA" w:rsidRPr="00032FE5" w:rsidRDefault="006204BA" w:rsidP="00F4305B">
    <w:pPr>
      <w:pStyle w:val="a3"/>
      <w:jc w:val="center"/>
      <w:rPr>
        <w:sz w:val="24"/>
      </w:rPr>
    </w:pPr>
    <w:r w:rsidRPr="00032FE5">
      <w:rPr>
        <w:sz w:val="24"/>
      </w:rPr>
      <w:t>2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1565E" w14:textId="77777777" w:rsidR="006204BA" w:rsidRPr="000A6E53" w:rsidRDefault="006204BA">
    <w:pPr>
      <w:pStyle w:val="a3"/>
      <w:jc w:val="center"/>
      <w:rPr>
        <w:sz w:val="24"/>
        <w:szCs w:val="24"/>
      </w:rPr>
    </w:pPr>
    <w:r w:rsidRPr="000A6E53">
      <w:rPr>
        <w:sz w:val="24"/>
        <w:szCs w:val="24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58C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7C6"/>
    <w:rsid w:val="00013F14"/>
    <w:rsid w:val="00014EF1"/>
    <w:rsid w:val="0001650A"/>
    <w:rsid w:val="000201A5"/>
    <w:rsid w:val="00020E33"/>
    <w:rsid w:val="0002159F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2FE5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5863"/>
    <w:rsid w:val="00046182"/>
    <w:rsid w:val="0004735E"/>
    <w:rsid w:val="00047CF1"/>
    <w:rsid w:val="00050117"/>
    <w:rsid w:val="00050DC9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43B"/>
    <w:rsid w:val="00095932"/>
    <w:rsid w:val="00095C66"/>
    <w:rsid w:val="00096BA6"/>
    <w:rsid w:val="000A108F"/>
    <w:rsid w:val="000A1EEC"/>
    <w:rsid w:val="000A3B72"/>
    <w:rsid w:val="000A3D9D"/>
    <w:rsid w:val="000A4147"/>
    <w:rsid w:val="000A5182"/>
    <w:rsid w:val="000A69D7"/>
    <w:rsid w:val="000A6DE1"/>
    <w:rsid w:val="000A6E53"/>
    <w:rsid w:val="000B1404"/>
    <w:rsid w:val="000B26CE"/>
    <w:rsid w:val="000B2761"/>
    <w:rsid w:val="000B27B1"/>
    <w:rsid w:val="000B2E0F"/>
    <w:rsid w:val="000B3663"/>
    <w:rsid w:val="000B440B"/>
    <w:rsid w:val="000B5A4C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6D2F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7EE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4A79"/>
    <w:rsid w:val="0018742E"/>
    <w:rsid w:val="00190764"/>
    <w:rsid w:val="0019083F"/>
    <w:rsid w:val="00191030"/>
    <w:rsid w:val="0019121D"/>
    <w:rsid w:val="00191C00"/>
    <w:rsid w:val="00191CD5"/>
    <w:rsid w:val="00194652"/>
    <w:rsid w:val="00195E26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6D0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1F7EA5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4CC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3F4"/>
    <w:rsid w:val="0030249E"/>
    <w:rsid w:val="00303194"/>
    <w:rsid w:val="00305274"/>
    <w:rsid w:val="003067B1"/>
    <w:rsid w:val="00306F49"/>
    <w:rsid w:val="00307480"/>
    <w:rsid w:val="0031034C"/>
    <w:rsid w:val="003112D3"/>
    <w:rsid w:val="0031412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0F5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27E5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393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6AC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1DEC"/>
    <w:rsid w:val="003E3E25"/>
    <w:rsid w:val="003E4066"/>
    <w:rsid w:val="003E4EA3"/>
    <w:rsid w:val="003E5AFA"/>
    <w:rsid w:val="003E5DA7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0377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62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496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261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2D1F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28E3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790"/>
    <w:rsid w:val="0055191C"/>
    <w:rsid w:val="005519AF"/>
    <w:rsid w:val="00552758"/>
    <w:rsid w:val="00552929"/>
    <w:rsid w:val="00552E15"/>
    <w:rsid w:val="00553DA9"/>
    <w:rsid w:val="00555293"/>
    <w:rsid w:val="00555792"/>
    <w:rsid w:val="00555FA1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0796"/>
    <w:rsid w:val="00581ECA"/>
    <w:rsid w:val="005823C4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0F9A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B91"/>
    <w:rsid w:val="005D3E09"/>
    <w:rsid w:val="005D41B1"/>
    <w:rsid w:val="005D533C"/>
    <w:rsid w:val="005D5990"/>
    <w:rsid w:val="005D5DFA"/>
    <w:rsid w:val="005D5F80"/>
    <w:rsid w:val="005D6265"/>
    <w:rsid w:val="005D78C4"/>
    <w:rsid w:val="005E03EE"/>
    <w:rsid w:val="005E1EF4"/>
    <w:rsid w:val="005E2807"/>
    <w:rsid w:val="005E28D0"/>
    <w:rsid w:val="005E2D65"/>
    <w:rsid w:val="005E2E7C"/>
    <w:rsid w:val="005E3D9E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06A6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4BA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4EA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1E5F"/>
    <w:rsid w:val="006B37AC"/>
    <w:rsid w:val="006B41C2"/>
    <w:rsid w:val="006B4EA7"/>
    <w:rsid w:val="006B5A13"/>
    <w:rsid w:val="006B5A29"/>
    <w:rsid w:val="006C1A91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AD9"/>
    <w:rsid w:val="00700B2B"/>
    <w:rsid w:val="007022B8"/>
    <w:rsid w:val="007024E2"/>
    <w:rsid w:val="00703255"/>
    <w:rsid w:val="007051A2"/>
    <w:rsid w:val="00705400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0FE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A32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0F49"/>
    <w:rsid w:val="00781CC6"/>
    <w:rsid w:val="00782A70"/>
    <w:rsid w:val="00783024"/>
    <w:rsid w:val="007831F2"/>
    <w:rsid w:val="007844DC"/>
    <w:rsid w:val="0078566C"/>
    <w:rsid w:val="00785873"/>
    <w:rsid w:val="00785ABB"/>
    <w:rsid w:val="00787B72"/>
    <w:rsid w:val="00787D04"/>
    <w:rsid w:val="00787F29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97C"/>
    <w:rsid w:val="007B0A7A"/>
    <w:rsid w:val="007B10F5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858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103B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2F19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2AD2"/>
    <w:rsid w:val="008530F9"/>
    <w:rsid w:val="00853BB7"/>
    <w:rsid w:val="008544C3"/>
    <w:rsid w:val="008563BD"/>
    <w:rsid w:val="00856F1D"/>
    <w:rsid w:val="0085723F"/>
    <w:rsid w:val="00857437"/>
    <w:rsid w:val="008601B0"/>
    <w:rsid w:val="00860E5F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1D7A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56EA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031A"/>
    <w:rsid w:val="008F1009"/>
    <w:rsid w:val="008F1310"/>
    <w:rsid w:val="008F13E3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25184"/>
    <w:rsid w:val="00931646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22E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3556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1CD"/>
    <w:rsid w:val="0099335C"/>
    <w:rsid w:val="009936FA"/>
    <w:rsid w:val="00993774"/>
    <w:rsid w:val="00993B0D"/>
    <w:rsid w:val="0099441E"/>
    <w:rsid w:val="00996B96"/>
    <w:rsid w:val="00997B0B"/>
    <w:rsid w:val="00997DF3"/>
    <w:rsid w:val="009A0F36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4244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457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BE9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598"/>
    <w:rsid w:val="00A537D8"/>
    <w:rsid w:val="00A5425A"/>
    <w:rsid w:val="00A5442E"/>
    <w:rsid w:val="00A54D8D"/>
    <w:rsid w:val="00A55CA4"/>
    <w:rsid w:val="00A55E7F"/>
    <w:rsid w:val="00A57C6F"/>
    <w:rsid w:val="00A60113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641E"/>
    <w:rsid w:val="00A775FB"/>
    <w:rsid w:val="00A802CB"/>
    <w:rsid w:val="00A80877"/>
    <w:rsid w:val="00A808F4"/>
    <w:rsid w:val="00A80E68"/>
    <w:rsid w:val="00A81857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43D5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3688"/>
    <w:rsid w:val="00AB5E3C"/>
    <w:rsid w:val="00AB669C"/>
    <w:rsid w:val="00AB6DF5"/>
    <w:rsid w:val="00AC0392"/>
    <w:rsid w:val="00AC0B05"/>
    <w:rsid w:val="00AC1357"/>
    <w:rsid w:val="00AC149B"/>
    <w:rsid w:val="00AC3A1D"/>
    <w:rsid w:val="00AC4006"/>
    <w:rsid w:val="00AC4832"/>
    <w:rsid w:val="00AC790A"/>
    <w:rsid w:val="00AD0DB4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5FB4"/>
    <w:rsid w:val="00AE67AF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37F74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5FB8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6E3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78F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4B4B"/>
    <w:rsid w:val="00BE5B55"/>
    <w:rsid w:val="00BE64C5"/>
    <w:rsid w:val="00BF0967"/>
    <w:rsid w:val="00BF0BBF"/>
    <w:rsid w:val="00BF2292"/>
    <w:rsid w:val="00BF23CA"/>
    <w:rsid w:val="00BF3C03"/>
    <w:rsid w:val="00BF42A7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6360"/>
    <w:rsid w:val="00C10069"/>
    <w:rsid w:val="00C1043D"/>
    <w:rsid w:val="00C105D0"/>
    <w:rsid w:val="00C11092"/>
    <w:rsid w:val="00C112CA"/>
    <w:rsid w:val="00C118EA"/>
    <w:rsid w:val="00C12A4C"/>
    <w:rsid w:val="00C132CB"/>
    <w:rsid w:val="00C1461D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37F04"/>
    <w:rsid w:val="00C4032A"/>
    <w:rsid w:val="00C41308"/>
    <w:rsid w:val="00C41363"/>
    <w:rsid w:val="00C43425"/>
    <w:rsid w:val="00C451D1"/>
    <w:rsid w:val="00C4577F"/>
    <w:rsid w:val="00C45BEC"/>
    <w:rsid w:val="00C45D68"/>
    <w:rsid w:val="00C4649B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7D1"/>
    <w:rsid w:val="00C65FEA"/>
    <w:rsid w:val="00C66608"/>
    <w:rsid w:val="00C67BFA"/>
    <w:rsid w:val="00C707AC"/>
    <w:rsid w:val="00C725F2"/>
    <w:rsid w:val="00C735A9"/>
    <w:rsid w:val="00C73831"/>
    <w:rsid w:val="00C76049"/>
    <w:rsid w:val="00C77058"/>
    <w:rsid w:val="00C7748B"/>
    <w:rsid w:val="00C77BD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1A14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26F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8B9"/>
    <w:rsid w:val="00D179E0"/>
    <w:rsid w:val="00D2091E"/>
    <w:rsid w:val="00D2237F"/>
    <w:rsid w:val="00D23A82"/>
    <w:rsid w:val="00D25F58"/>
    <w:rsid w:val="00D26083"/>
    <w:rsid w:val="00D275AA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717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5AE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2E"/>
    <w:rsid w:val="00DC0CB7"/>
    <w:rsid w:val="00DC132F"/>
    <w:rsid w:val="00DC1C4D"/>
    <w:rsid w:val="00DC1D2F"/>
    <w:rsid w:val="00DC1E6A"/>
    <w:rsid w:val="00DC274C"/>
    <w:rsid w:val="00DC2F10"/>
    <w:rsid w:val="00DC3A5A"/>
    <w:rsid w:val="00DC3F6D"/>
    <w:rsid w:val="00DC4D05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420"/>
    <w:rsid w:val="00E13A82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77B8C"/>
    <w:rsid w:val="00E816A8"/>
    <w:rsid w:val="00E822E8"/>
    <w:rsid w:val="00E85E45"/>
    <w:rsid w:val="00E8634A"/>
    <w:rsid w:val="00E864C0"/>
    <w:rsid w:val="00E86E7B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2148"/>
    <w:rsid w:val="00EB4959"/>
    <w:rsid w:val="00EB54D3"/>
    <w:rsid w:val="00EB562B"/>
    <w:rsid w:val="00EB566E"/>
    <w:rsid w:val="00EB6933"/>
    <w:rsid w:val="00EB700E"/>
    <w:rsid w:val="00EB75EF"/>
    <w:rsid w:val="00EC0311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05B"/>
    <w:rsid w:val="00F43A55"/>
    <w:rsid w:val="00F443BE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4D43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87731"/>
    <w:rsid w:val="00F9196D"/>
    <w:rsid w:val="00F93985"/>
    <w:rsid w:val="00F9398F"/>
    <w:rsid w:val="00F93EF8"/>
    <w:rsid w:val="00F9497A"/>
    <w:rsid w:val="00F96DE2"/>
    <w:rsid w:val="00F975AE"/>
    <w:rsid w:val="00F97BDA"/>
    <w:rsid w:val="00FA0B18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1406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4DB154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B676E3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26" Type="http://schemas.openxmlformats.org/officeDocument/2006/relationships/header" Target="header13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5" Type="http://schemas.openxmlformats.org/officeDocument/2006/relationships/header" Target="header12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2.jpe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10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1DB555-FE31-45C9-BC33-84C6F66BA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276</TotalTime>
  <Pages>13</Pages>
  <Words>1652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Веселкина Роза Ириковна</cp:lastModifiedBy>
  <cp:revision>26</cp:revision>
  <cp:lastPrinted>2017-03-24T07:29:00Z</cp:lastPrinted>
  <dcterms:created xsi:type="dcterms:W3CDTF">2016-12-23T08:49:00Z</dcterms:created>
  <dcterms:modified xsi:type="dcterms:W3CDTF">2017-03-27T08:14:00Z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